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AC1FEC" w:rsidP="002073EE">
            <w:pPr>
              <w:ind w:left="-108"/>
              <w:jc w:val="both"/>
            </w:pPr>
            <w:r>
              <w:t xml:space="preserve">О Законе Приморского края </w:t>
            </w:r>
            <w:r w:rsidR="00493B6F">
              <w:br/>
            </w:r>
            <w:r w:rsidR="004825F5">
              <w:t>"О региональном государственном надзоре в области технического состояния самоходных машин и других видов техники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</w:t>
      </w:r>
      <w:r w:rsidR="00700EDB">
        <w:t>З</w:t>
      </w:r>
      <w:r>
        <w:t>акон Приморского края "О внесени</w:t>
      </w:r>
      <w:r w:rsidR="00F609CF">
        <w:t>и</w:t>
      </w:r>
      <w:r>
        <w:t xml:space="preserve"> изменений в Закон Приморского края </w:t>
      </w:r>
      <w:r w:rsidR="004825F5">
        <w:t>"О региональном государственном надзоре в области технического состояния самоходных машин и других видов техники в Приморском крае".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</w:t>
      </w:r>
      <w:r w:rsidR="00361866">
        <w:t xml:space="preserve">      </w:t>
      </w:r>
      <w:r>
        <w:t xml:space="preserve">                                </w:t>
      </w:r>
      <w:r w:rsidR="00361866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0C3" w:rsidRDefault="007B40C3">
      <w:r>
        <w:separator/>
      </w:r>
    </w:p>
  </w:endnote>
  <w:endnote w:type="continuationSeparator" w:id="0">
    <w:p w:rsidR="007B40C3" w:rsidRDefault="007B4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0C3" w:rsidRDefault="007B40C3">
      <w:r>
        <w:separator/>
      </w:r>
    </w:p>
  </w:footnote>
  <w:footnote w:type="continuationSeparator" w:id="0">
    <w:p w:rsidR="007B40C3" w:rsidRDefault="007B40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2073EE"/>
    <w:rsid w:val="003325F4"/>
    <w:rsid w:val="00361866"/>
    <w:rsid w:val="00392E21"/>
    <w:rsid w:val="00421094"/>
    <w:rsid w:val="004825F5"/>
    <w:rsid w:val="00493B6F"/>
    <w:rsid w:val="004B69FA"/>
    <w:rsid w:val="004D1A01"/>
    <w:rsid w:val="005A6019"/>
    <w:rsid w:val="005B0621"/>
    <w:rsid w:val="005E6130"/>
    <w:rsid w:val="00695A4A"/>
    <w:rsid w:val="006D45ED"/>
    <w:rsid w:val="006E650F"/>
    <w:rsid w:val="00700EDB"/>
    <w:rsid w:val="00726997"/>
    <w:rsid w:val="007B40C3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1FEC"/>
    <w:rsid w:val="00AE5EE6"/>
    <w:rsid w:val="00B01781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94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2015-04-07T01:43:00Z</cp:lastPrinted>
  <dcterms:created xsi:type="dcterms:W3CDTF">2018-10-04T23:00:00Z</dcterms:created>
  <dcterms:modified xsi:type="dcterms:W3CDTF">2018-10-04T23:00:00Z</dcterms:modified>
</cp:coreProperties>
</file>