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60051157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0C09" w:rsidRPr="009C0C09" w:rsidRDefault="009C0C09" w:rsidP="009C0C09">
      <w:pPr>
        <w:jc w:val="center"/>
        <w:rPr>
          <w:b/>
          <w:bCs/>
          <w:szCs w:val="28"/>
        </w:rPr>
      </w:pPr>
      <w:r w:rsidRPr="009C0C09">
        <w:rPr>
          <w:b/>
          <w:szCs w:val="28"/>
        </w:rPr>
        <w:t>О ВНЕСЕНИИ ИЗМЕНЕНИЙ В ПРИЛОЖЕНИЕ 2</w:t>
      </w:r>
      <w:proofErr w:type="gramStart"/>
      <w:r w:rsidRPr="009C0C09">
        <w:rPr>
          <w:b/>
          <w:szCs w:val="28"/>
        </w:rPr>
        <w:t xml:space="preserve"> К</w:t>
      </w:r>
      <w:proofErr w:type="gramEnd"/>
      <w:r w:rsidRPr="009C0C09">
        <w:rPr>
          <w:b/>
          <w:szCs w:val="28"/>
        </w:rPr>
        <w:t xml:space="preserve"> ЗАКОНУ ПРИМОРСКОГО КРАЯ "О РАЗГРАНИЧЕНИИ ИМУЩЕСТВА, НАХОДЯЩЕГОСЯ В МУНИЦИПАЛЬНОЙ СОБСТВЕННОСТИ, МЕЖДУ ДАЛЬНЕРЕЧЕНСКИМ МУНИЦИПАЛЬНЫМ РАЙОНОМ И ПОСЕЛЕНИЯМИ, ОБРАЗОВАННЫМИ В ГРАНИЦАХ ДАЛЬНЕРЕЧЕНСКОГО МУНИЦИПАЛЬНОГО РАЙОНА"</w:t>
      </w:r>
    </w:p>
    <w:p w:rsidR="009C0C09" w:rsidRPr="009C0C09" w:rsidRDefault="009C0C09" w:rsidP="009C0C09">
      <w:pPr>
        <w:jc w:val="center"/>
        <w:rPr>
          <w:b/>
          <w:bCs/>
          <w:szCs w:val="28"/>
        </w:rPr>
      </w:pPr>
    </w:p>
    <w:p w:rsidR="009C0C09" w:rsidRPr="009C0C09" w:rsidRDefault="009C0C09" w:rsidP="009C0C09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proofErr w:type="gramStart"/>
      <w:r w:rsidRPr="009C0C09">
        <w:rPr>
          <w:rFonts w:eastAsia="SimSun"/>
          <w:szCs w:val="28"/>
          <w:lang w:eastAsia="zh-CN"/>
        </w:rPr>
        <w:t>Принят</w:t>
      </w:r>
      <w:proofErr w:type="gramEnd"/>
      <w:r w:rsidRPr="009C0C09">
        <w:rPr>
          <w:rFonts w:eastAsia="SimSun"/>
          <w:szCs w:val="28"/>
          <w:lang w:eastAsia="zh-CN"/>
        </w:rPr>
        <w:t xml:space="preserve"> </w:t>
      </w:r>
      <w:r w:rsidRPr="009C0C09">
        <w:rPr>
          <w:rFonts w:eastAsia="SimSun"/>
          <w:szCs w:val="28"/>
        </w:rPr>
        <w:t>Законодательным Собранием Приморского края 26 сентября 2018 года</w:t>
      </w:r>
    </w:p>
    <w:p w:rsidR="009C0C09" w:rsidRPr="009C0C09" w:rsidRDefault="009C0C09" w:rsidP="009C0C09">
      <w:pPr>
        <w:ind w:firstLine="709"/>
        <w:rPr>
          <w:szCs w:val="28"/>
        </w:rPr>
      </w:pPr>
    </w:p>
    <w:p w:rsidR="009C0C09" w:rsidRPr="009C0C09" w:rsidRDefault="009C0C09" w:rsidP="009C0C09">
      <w:pPr>
        <w:widowControl w:val="0"/>
        <w:ind w:firstLine="709"/>
        <w:jc w:val="both"/>
        <w:rPr>
          <w:szCs w:val="28"/>
        </w:rPr>
      </w:pPr>
      <w:r w:rsidRPr="009C0C09">
        <w:rPr>
          <w:szCs w:val="28"/>
        </w:rPr>
        <w:t>СТАТЬЯ 1.</w:t>
      </w:r>
    </w:p>
    <w:p w:rsidR="009C0C09" w:rsidRPr="009C0C09" w:rsidRDefault="009C0C09" w:rsidP="009C0C0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</w:rPr>
      </w:pPr>
      <w:r w:rsidRPr="009C0C09">
        <w:rPr>
          <w:szCs w:val="28"/>
        </w:rPr>
        <w:t xml:space="preserve">Внести в приложение 2 к Закону Приморского края от 17 мая 2007 года № 70-КЗ "О разграничении имущества, находящегося в муниципальной собственности, между Дальнереченским муниципальным районом и поселениями, образованными в границах Дальнереченского муниципального района" (Ведомости Законодательного Собрания Приморского края, </w:t>
      </w:r>
      <w:r w:rsidRPr="009C0C09">
        <w:rPr>
          <w:rFonts w:eastAsia="Calibri"/>
          <w:szCs w:val="28"/>
        </w:rPr>
        <w:t xml:space="preserve">2007, </w:t>
      </w:r>
      <w:r w:rsidRPr="009C0C09">
        <w:rPr>
          <w:rFonts w:eastAsia="Calibri"/>
          <w:szCs w:val="28"/>
        </w:rPr>
        <w:br/>
        <w:t xml:space="preserve">№ 15, стр. 2; 2008, № 94, стр. 93; </w:t>
      </w:r>
      <w:proofErr w:type="gramStart"/>
      <w:r w:rsidRPr="009C0C09">
        <w:rPr>
          <w:rFonts w:eastAsia="Calibri"/>
          <w:szCs w:val="28"/>
        </w:rPr>
        <w:t xml:space="preserve">2009, № 113, стр. 72; 2010, № 155, стр. 31; 2011, № 194, стр. 15; 2012, № 12, стр. 28; 2015, № 35, стр. 36; 2017, № 18, </w:t>
      </w:r>
      <w:r w:rsidRPr="009C0C09">
        <w:rPr>
          <w:rFonts w:eastAsia="Calibri"/>
          <w:szCs w:val="28"/>
        </w:rPr>
        <w:br/>
        <w:t>стр. 5, № 38, стр. 9; 2018, № 58, стр. 47</w:t>
      </w:r>
      <w:r w:rsidRPr="009C0C09">
        <w:rPr>
          <w:szCs w:val="28"/>
        </w:rPr>
        <w:t>) следующие изменения:</w:t>
      </w:r>
      <w:proofErr w:type="gramEnd"/>
    </w:p>
    <w:p w:rsidR="009C0C09" w:rsidRPr="009C0C09" w:rsidRDefault="009C0C09" w:rsidP="009C0C09">
      <w:pPr>
        <w:ind w:firstLine="709"/>
        <w:jc w:val="both"/>
        <w:rPr>
          <w:szCs w:val="28"/>
        </w:rPr>
      </w:pPr>
      <w:r w:rsidRPr="009C0C09">
        <w:rPr>
          <w:rFonts w:eastAsia="Calibri"/>
          <w:szCs w:val="28"/>
          <w:lang w:eastAsia="en-US"/>
        </w:rPr>
        <w:t xml:space="preserve">пункт 1 раздела </w:t>
      </w:r>
      <w:r w:rsidRPr="009C0C09">
        <w:rPr>
          <w:szCs w:val="28"/>
        </w:rPr>
        <w:t>"</w:t>
      </w:r>
      <w:r w:rsidRPr="009C0C09">
        <w:rPr>
          <w:rFonts w:eastAsia="Calibri"/>
          <w:szCs w:val="28"/>
        </w:rPr>
        <w:t>Библиотеки и имущество, предназначенное для организации досуга и обеспечения жителей поселения услугами организаций культуры</w:t>
      </w:r>
      <w:r w:rsidRPr="009C0C09">
        <w:rPr>
          <w:szCs w:val="28"/>
        </w:rPr>
        <w:t>"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417"/>
        <w:gridCol w:w="1418"/>
        <w:gridCol w:w="850"/>
        <w:gridCol w:w="709"/>
        <w:gridCol w:w="992"/>
        <w:gridCol w:w="567"/>
        <w:gridCol w:w="1559"/>
        <w:gridCol w:w="1418"/>
      </w:tblGrid>
      <w:tr w:rsidR="009C0C09" w:rsidRPr="009C0C09" w:rsidTr="006A2D00">
        <w:trPr>
          <w:cantSplit/>
          <w:tblHeader/>
        </w:trPr>
        <w:tc>
          <w:tcPr>
            <w:tcW w:w="426" w:type="dxa"/>
          </w:tcPr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9</w:t>
            </w:r>
          </w:p>
        </w:tc>
      </w:tr>
      <w:tr w:rsidR="009C0C09" w:rsidRPr="009C0C09" w:rsidTr="006A2D00">
        <w:tblPrEx>
          <w:tblBorders>
            <w:bottom w:val="single" w:sz="4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09" w:rsidRPr="009C0C09" w:rsidRDefault="009C0C09" w:rsidP="009C0C09">
            <w:pPr>
              <w:ind w:left="-57" w:right="-57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09" w:rsidRPr="009C0C09" w:rsidRDefault="009C0C09" w:rsidP="009C0C09">
            <w:pPr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Здание сельского клуба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09" w:rsidRPr="009C0C09" w:rsidRDefault="009C0C09" w:rsidP="009C0C09">
            <w:pPr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9C0C09">
              <w:rPr>
                <w:sz w:val="24"/>
                <w:szCs w:val="24"/>
              </w:rPr>
              <w:t>Ариад-ное</w:t>
            </w:r>
            <w:proofErr w:type="spellEnd"/>
            <w:proofErr w:type="gramEnd"/>
            <w:r w:rsidRPr="009C0C09">
              <w:rPr>
                <w:sz w:val="24"/>
                <w:szCs w:val="24"/>
              </w:rPr>
              <w:t>,</w:t>
            </w:r>
          </w:p>
          <w:p w:rsidR="009C0C09" w:rsidRPr="009C0C09" w:rsidRDefault="009C0C09" w:rsidP="009C0C09">
            <w:pPr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ул. Дубова, 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09" w:rsidRPr="009C0C09" w:rsidRDefault="009C0C09" w:rsidP="009C0C09">
            <w:pPr>
              <w:jc w:val="center"/>
              <w:rPr>
                <w:sz w:val="24"/>
                <w:szCs w:val="24"/>
              </w:rPr>
            </w:pPr>
          </w:p>
          <w:p w:rsidR="009C0C09" w:rsidRPr="009C0C09" w:rsidRDefault="009C0C09" w:rsidP="009C0C09">
            <w:pPr>
              <w:jc w:val="center"/>
              <w:rPr>
                <w:sz w:val="24"/>
                <w:szCs w:val="24"/>
              </w:rPr>
            </w:pPr>
          </w:p>
          <w:p w:rsidR="009C0C09" w:rsidRPr="009C0C09" w:rsidRDefault="009C0C09" w:rsidP="009C0C09">
            <w:pPr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311,6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</w:p>
          <w:p w:rsidR="009C0C09" w:rsidRPr="009C0C09" w:rsidRDefault="009C0C09" w:rsidP="009C0C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4"/>
                <w:szCs w:val="24"/>
                <w:lang w:eastAsia="zh-CN"/>
              </w:rPr>
            </w:pPr>
            <w:r w:rsidRPr="009C0C09">
              <w:rPr>
                <w:rFonts w:eastAsia="SimSun"/>
                <w:sz w:val="24"/>
                <w:szCs w:val="24"/>
                <w:lang w:eastAsia="zh-CN"/>
              </w:rPr>
              <w:t>1960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09" w:rsidRPr="009C0C09" w:rsidRDefault="009C0C09" w:rsidP="009C0C09">
            <w:pPr>
              <w:jc w:val="center"/>
              <w:rPr>
                <w:sz w:val="24"/>
                <w:szCs w:val="24"/>
              </w:rPr>
            </w:pPr>
          </w:p>
          <w:p w:rsidR="009C0C09" w:rsidRPr="009C0C09" w:rsidRDefault="009C0C09" w:rsidP="009C0C09">
            <w:pPr>
              <w:jc w:val="center"/>
              <w:rPr>
                <w:sz w:val="24"/>
                <w:szCs w:val="24"/>
              </w:rPr>
            </w:pPr>
          </w:p>
          <w:p w:rsidR="009C0C09" w:rsidRPr="009C0C09" w:rsidRDefault="009C0C09" w:rsidP="009C0C09">
            <w:pPr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1267,3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09" w:rsidRPr="009C0C09" w:rsidRDefault="009C0C09" w:rsidP="009C0C09">
            <w:pPr>
              <w:ind w:left="42"/>
              <w:jc w:val="center"/>
              <w:rPr>
                <w:sz w:val="24"/>
                <w:szCs w:val="24"/>
              </w:rPr>
            </w:pPr>
          </w:p>
          <w:p w:rsidR="009C0C09" w:rsidRPr="009C0C09" w:rsidRDefault="009C0C09" w:rsidP="009C0C09">
            <w:pPr>
              <w:ind w:left="42"/>
              <w:jc w:val="center"/>
              <w:rPr>
                <w:sz w:val="24"/>
                <w:szCs w:val="24"/>
              </w:rPr>
            </w:pPr>
          </w:p>
          <w:p w:rsidR="009C0C09" w:rsidRPr="009C0C09" w:rsidRDefault="009C0C09" w:rsidP="009C0C09">
            <w:pPr>
              <w:ind w:left="42"/>
              <w:jc w:val="center"/>
              <w:rPr>
                <w:sz w:val="24"/>
                <w:szCs w:val="24"/>
              </w:rPr>
            </w:pPr>
            <w:r w:rsidRPr="009C0C0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C09" w:rsidRPr="009C0C09" w:rsidRDefault="009C0C09" w:rsidP="009C0C0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9C0C09">
              <w:rPr>
                <w:rFonts w:eastAsia="Calibri"/>
                <w:sz w:val="24"/>
                <w:szCs w:val="24"/>
              </w:rPr>
              <w:t xml:space="preserve">Казна </w:t>
            </w:r>
            <w:proofErr w:type="spellStart"/>
            <w:proofErr w:type="gramStart"/>
            <w:r w:rsidRPr="009C0C09">
              <w:rPr>
                <w:rFonts w:eastAsia="Calibri"/>
                <w:sz w:val="24"/>
                <w:szCs w:val="24"/>
              </w:rPr>
              <w:t>муниципаль-ного</w:t>
            </w:r>
            <w:proofErr w:type="spellEnd"/>
            <w:proofErr w:type="gramEnd"/>
            <w:r w:rsidRPr="009C0C09">
              <w:rPr>
                <w:rFonts w:eastAsia="Calibri"/>
                <w:sz w:val="24"/>
                <w:szCs w:val="24"/>
              </w:rPr>
              <w:t xml:space="preserve">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C0C09" w:rsidRPr="009C0C09" w:rsidRDefault="009C0C09" w:rsidP="009C0C0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 w:rsidRPr="009C0C09">
              <w:rPr>
                <w:rFonts w:eastAsia="Calibri"/>
                <w:sz w:val="24"/>
                <w:szCs w:val="24"/>
              </w:rPr>
              <w:t xml:space="preserve">г. </w:t>
            </w:r>
            <w:proofErr w:type="gramStart"/>
            <w:r w:rsidRPr="009C0C09">
              <w:rPr>
                <w:rFonts w:eastAsia="Calibri"/>
                <w:sz w:val="24"/>
                <w:szCs w:val="24"/>
              </w:rPr>
              <w:t>Дальне-</w:t>
            </w:r>
            <w:proofErr w:type="spellStart"/>
            <w:r w:rsidRPr="009C0C09">
              <w:rPr>
                <w:rFonts w:eastAsia="Calibri"/>
                <w:sz w:val="24"/>
                <w:szCs w:val="24"/>
              </w:rPr>
              <w:t>реченск</w:t>
            </w:r>
            <w:proofErr w:type="spellEnd"/>
            <w:proofErr w:type="gramEnd"/>
            <w:r w:rsidRPr="009C0C09">
              <w:rPr>
                <w:rFonts w:eastAsia="Calibri"/>
                <w:sz w:val="24"/>
                <w:szCs w:val="24"/>
              </w:rPr>
              <w:t>, ул. Ленина, 90</w:t>
            </w:r>
          </w:p>
        </w:tc>
      </w:tr>
    </w:tbl>
    <w:p w:rsidR="009C0C09" w:rsidRPr="009C0C09" w:rsidRDefault="009C0C09" w:rsidP="009C0C09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9C0C09" w:rsidRPr="009C0C09" w:rsidRDefault="009C0C09" w:rsidP="009C0C09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9C0C09">
        <w:rPr>
          <w:rFonts w:eastAsia="SimSun"/>
          <w:szCs w:val="28"/>
          <w:lang w:eastAsia="zh-CN"/>
        </w:rPr>
        <w:t xml:space="preserve">СТАТЬЯ 2. </w:t>
      </w:r>
    </w:p>
    <w:p w:rsidR="009C0C09" w:rsidRPr="009C0C09" w:rsidRDefault="009C0C09" w:rsidP="009C0C09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9C0C09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9C0C09" w:rsidRPr="009C0C09" w:rsidRDefault="009C0C09" w:rsidP="009C0C09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9C0C09" w:rsidRPr="009C0C09" w:rsidRDefault="009C0C09" w:rsidP="009C0C09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9C0C09" w:rsidRPr="009C0C09" w:rsidRDefault="009C0C09" w:rsidP="009C0C09">
      <w:pPr>
        <w:tabs>
          <w:tab w:val="right" w:pos="9354"/>
        </w:tabs>
        <w:rPr>
          <w:szCs w:val="28"/>
        </w:rPr>
      </w:pPr>
    </w:p>
    <w:p w:rsidR="009C0C09" w:rsidRPr="009C0C09" w:rsidRDefault="009C0C09" w:rsidP="009C0C09">
      <w:pPr>
        <w:tabs>
          <w:tab w:val="right" w:pos="9354"/>
        </w:tabs>
        <w:rPr>
          <w:szCs w:val="28"/>
        </w:rPr>
      </w:pPr>
      <w:r w:rsidRPr="009C0C09">
        <w:rPr>
          <w:szCs w:val="28"/>
        </w:rPr>
        <w:t xml:space="preserve">Временно </w:t>
      </w:r>
      <w:proofErr w:type="gramStart"/>
      <w:r w:rsidRPr="009C0C09">
        <w:rPr>
          <w:szCs w:val="28"/>
        </w:rPr>
        <w:t>исполняющий</w:t>
      </w:r>
      <w:proofErr w:type="gramEnd"/>
      <w:r w:rsidRPr="009C0C09">
        <w:rPr>
          <w:szCs w:val="28"/>
        </w:rPr>
        <w:t xml:space="preserve"> обязанности</w:t>
      </w:r>
    </w:p>
    <w:p w:rsidR="009C0C09" w:rsidRPr="009C0C09" w:rsidRDefault="009C0C09" w:rsidP="009C0C09">
      <w:pPr>
        <w:tabs>
          <w:tab w:val="right" w:pos="9354"/>
        </w:tabs>
        <w:rPr>
          <w:szCs w:val="28"/>
        </w:rPr>
      </w:pPr>
      <w:r w:rsidRPr="009C0C09">
        <w:rPr>
          <w:szCs w:val="28"/>
        </w:rPr>
        <w:t xml:space="preserve">Губернатора края </w:t>
      </w:r>
      <w:r w:rsidRPr="009C0C09">
        <w:rPr>
          <w:szCs w:val="28"/>
        </w:rPr>
        <w:tab/>
      </w:r>
      <w:r w:rsidR="002C1DA1">
        <w:rPr>
          <w:szCs w:val="28"/>
        </w:rPr>
        <w:t>О.Н. Кожемяко</w:t>
      </w:r>
    </w:p>
    <w:p w:rsidR="009C0C09" w:rsidRPr="009C0C09" w:rsidRDefault="009C0C09" w:rsidP="009C0C09">
      <w:pPr>
        <w:jc w:val="center"/>
        <w:rPr>
          <w:caps/>
          <w:szCs w:val="28"/>
        </w:rPr>
      </w:pPr>
    </w:p>
    <w:p w:rsidR="0023783E" w:rsidRDefault="0023783E" w:rsidP="0023783E">
      <w:bookmarkStart w:id="0" w:name="_GoBack"/>
      <w:r>
        <w:t>г. Владивосток</w:t>
      </w:r>
    </w:p>
    <w:p w:rsidR="0023783E" w:rsidRDefault="0023783E" w:rsidP="0023783E">
      <w:r>
        <w:t>8 октября 2018 года</w:t>
      </w:r>
    </w:p>
    <w:p w:rsidR="009C0C09" w:rsidRPr="009C0C09" w:rsidRDefault="0023783E" w:rsidP="0023783E">
      <w:r>
        <w:t>№ 34</w:t>
      </w:r>
      <w:r>
        <w:t>1</w:t>
      </w:r>
      <w:r>
        <w:t>-КЗ</w:t>
      </w:r>
    </w:p>
    <w:bookmarkEnd w:id="0"/>
    <w:p w:rsidR="009C0C09" w:rsidRPr="009C0C09" w:rsidRDefault="009C0C09" w:rsidP="009C0C09">
      <w:pPr>
        <w:autoSpaceDE w:val="0"/>
        <w:autoSpaceDN w:val="0"/>
        <w:adjustRightInd w:val="0"/>
        <w:ind w:firstLine="709"/>
        <w:jc w:val="both"/>
        <w:rPr>
          <w:rFonts w:ascii="Arial" w:eastAsia="SimSun" w:hAnsi="Arial" w:cs="Arial"/>
          <w:b/>
          <w:bCs/>
          <w:caps/>
          <w:szCs w:val="28"/>
          <w:lang w:eastAsia="zh-CN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D27" w:rsidRDefault="00F01D27">
      <w:r>
        <w:separator/>
      </w:r>
    </w:p>
  </w:endnote>
  <w:endnote w:type="continuationSeparator" w:id="0">
    <w:p w:rsidR="00F01D27" w:rsidRDefault="00F01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D27" w:rsidRDefault="00F01D27">
      <w:r>
        <w:separator/>
      </w:r>
    </w:p>
  </w:footnote>
  <w:footnote w:type="continuationSeparator" w:id="0">
    <w:p w:rsidR="00F01D27" w:rsidRDefault="00F01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0C09"/>
    <w:rsid w:val="0003291F"/>
    <w:rsid w:val="0007355B"/>
    <w:rsid w:val="0023783E"/>
    <w:rsid w:val="002C1DA1"/>
    <w:rsid w:val="00380EE1"/>
    <w:rsid w:val="003B26E7"/>
    <w:rsid w:val="0047435B"/>
    <w:rsid w:val="005A2827"/>
    <w:rsid w:val="009C0C09"/>
    <w:rsid w:val="00AB70F9"/>
    <w:rsid w:val="00AC31EC"/>
    <w:rsid w:val="00B14397"/>
    <w:rsid w:val="00BE0544"/>
    <w:rsid w:val="00E34273"/>
    <w:rsid w:val="00E60B2A"/>
    <w:rsid w:val="00F01D27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6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2018-09-26T23:02:00Z</cp:lastPrinted>
  <dcterms:created xsi:type="dcterms:W3CDTF">2018-10-08T03:47:00Z</dcterms:created>
  <dcterms:modified xsi:type="dcterms:W3CDTF">2018-10-08T03:47:00Z</dcterms:modified>
</cp:coreProperties>
</file>