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9pt" o:ole="" fillcolor="window">
                  <v:imagedata r:id="rId7" o:title=""/>
                </v:shape>
                <o:OLEObject Type="Embed" ProgID="Word.Picture.8" ShapeID="_x0000_i1025" DrawAspect="Content" ObjectID="_160051353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30B20" w:rsidRDefault="00C30B20" w:rsidP="00C30B20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ИЗМЕНЕНИЙ В</w:t>
      </w:r>
      <w:r>
        <w:rPr>
          <w:b/>
          <w:szCs w:val="28"/>
        </w:rPr>
        <w:t xml:space="preserve"> ЗАКОН ПРИМОРСКОГО КРАЯ </w:t>
      </w:r>
    </w:p>
    <w:p w:rsidR="00C30B20" w:rsidRDefault="00C30B20" w:rsidP="00C30B20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"О СОЦИАЛЬНОЙ ПОДДЕРЖКЕ ЛЬГОТНЫХ КАТЕГОРИЙ ГРАЖДАН, ПРОЖИВАЮЩИХ НА ТЕРРИТОРИИ </w:t>
      </w:r>
    </w:p>
    <w:p w:rsidR="00C30B20" w:rsidRPr="00CD78C1" w:rsidRDefault="00C30B20" w:rsidP="00C30B20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КРАЯ" </w:t>
      </w:r>
    </w:p>
    <w:p w:rsidR="00C30B20" w:rsidRDefault="00C30B20" w:rsidP="00C30B20">
      <w:pPr>
        <w:pStyle w:val="a3"/>
        <w:tabs>
          <w:tab w:val="clear" w:pos="4153"/>
          <w:tab w:val="clear" w:pos="8306"/>
        </w:tabs>
      </w:pPr>
    </w:p>
    <w:p w:rsidR="00C30B20" w:rsidRPr="006D72BE" w:rsidRDefault="00C30B20" w:rsidP="00C30B20">
      <w:pPr>
        <w:ind w:firstLine="720"/>
        <w:jc w:val="both"/>
        <w:rPr>
          <w:szCs w:val="28"/>
        </w:rPr>
      </w:pPr>
      <w:r w:rsidRPr="006D72B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сентября 2018 года</w:t>
      </w:r>
    </w:p>
    <w:p w:rsidR="00C30B20" w:rsidRPr="006D72BE" w:rsidRDefault="00C30B20" w:rsidP="00C30B20">
      <w:pPr>
        <w:ind w:firstLine="720"/>
        <w:rPr>
          <w:szCs w:val="28"/>
        </w:rPr>
      </w:pPr>
    </w:p>
    <w:p w:rsidR="00C30B20" w:rsidRPr="00504CCB" w:rsidRDefault="00C30B20" w:rsidP="00C30B20">
      <w:pPr>
        <w:ind w:firstLine="709"/>
        <w:jc w:val="both"/>
        <w:rPr>
          <w:szCs w:val="28"/>
        </w:rPr>
      </w:pPr>
      <w:r w:rsidRPr="00504CCB">
        <w:rPr>
          <w:szCs w:val="28"/>
        </w:rPr>
        <w:t>СТАТЬЯ 1.</w:t>
      </w:r>
    </w:p>
    <w:p w:rsidR="00C30B20" w:rsidRPr="00E8790C" w:rsidRDefault="00C30B20" w:rsidP="00C30B20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Cs w:val="28"/>
          <w:lang w:eastAsia="en-US"/>
        </w:rPr>
      </w:pPr>
      <w:r>
        <w:rPr>
          <w:szCs w:val="28"/>
        </w:rPr>
        <w:t xml:space="preserve">Внести в Закон Приморского края от 29 декабря 2004 года № 206-КЗ </w:t>
      </w:r>
      <w:r>
        <w:rPr>
          <w:szCs w:val="28"/>
        </w:rPr>
        <w:br/>
        <w:t xml:space="preserve">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№ 86, стр. 7, № 104, стр. 11,                              № 119, стр. 83; 2006, № 133, стр. 16, № 2, стр. 22, стр. 27, стр. 35; 2007, № 23, стр. 19, стр. 21, № 61, стр. 2; 2008, № 64, стр. 7, № 68, стр. 29, № 98, стр. 56; </w:t>
      </w:r>
      <w:r>
        <w:rPr>
          <w:color w:val="000000"/>
          <w:szCs w:val="28"/>
        </w:rPr>
        <w:t xml:space="preserve">2009, № 107, стр. 3, № 110, стр. 40, № 118, стр. 116, № 126, стр. 3, № 136,                   стр. 59; 2010, № 158, стр. 11, № 167, стр. 26, № 172, стр. 15; 2011, № 176,                    стр. 28, № 197, стр. 53, № 209, стр. 21; 2012, № 5, стр. 54, № 19, стр. 108,                   № 23, стр. 3, стр. 27, № 35, стр. 37, стр. 39; 2013, № 45, стр. 88, № 46, стр. 57, № 57, стр. 48, № 62, стр. 49; 2014, № 70, стр. 61, № 73, стр. 25, № 89, стр. 17, </w:t>
      </w:r>
      <w:r w:rsidRPr="00E8790C">
        <w:rPr>
          <w:color w:val="000000"/>
          <w:szCs w:val="28"/>
        </w:rPr>
        <w:t xml:space="preserve">№ 92, </w:t>
      </w:r>
      <w:r w:rsidRPr="00E8790C">
        <w:rPr>
          <w:szCs w:val="28"/>
        </w:rPr>
        <w:t xml:space="preserve">стр. 40, № 95, стр. 28; 2015, № 135, стр. 47, стр. 65, № 141, стр. 72; 2016, № 148, стр. 41, № 156, стр. 51, стр. 56, № 166, стр. 5; </w:t>
      </w:r>
      <w:r w:rsidRPr="00E8790C">
        <w:rPr>
          <w:rFonts w:eastAsia="Calibri"/>
          <w:bCs/>
          <w:szCs w:val="28"/>
          <w:lang w:eastAsia="en-US"/>
        </w:rPr>
        <w:t xml:space="preserve">2017, № 32,                  стр. 14, № 36, стр. 25, № 46, стр. 33) следующие </w:t>
      </w:r>
      <w:r w:rsidRPr="00E8790C">
        <w:rPr>
          <w:szCs w:val="28"/>
        </w:rPr>
        <w:t>изменения:</w:t>
      </w:r>
    </w:p>
    <w:p w:rsidR="00C30B20" w:rsidRDefault="00C30B20" w:rsidP="00C30B20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1)в статье 4:</w:t>
      </w:r>
    </w:p>
    <w:p w:rsidR="00C30B20" w:rsidRPr="00432CFB" w:rsidRDefault="00C30B20" w:rsidP="00C30B20">
      <w:pPr>
        <w:pStyle w:val="a6"/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а)</w:t>
      </w:r>
      <w:r w:rsidR="00E8790C">
        <w:rPr>
          <w:sz w:val="28"/>
          <w:szCs w:val="28"/>
        </w:rPr>
        <w:t xml:space="preserve">абзац первый </w:t>
      </w:r>
      <w:r>
        <w:rPr>
          <w:sz w:val="28"/>
          <w:szCs w:val="28"/>
        </w:rPr>
        <w:t>част</w:t>
      </w:r>
      <w:r w:rsidR="00E8790C">
        <w:rPr>
          <w:sz w:val="28"/>
          <w:szCs w:val="28"/>
        </w:rPr>
        <w:t>и</w:t>
      </w:r>
      <w:r>
        <w:rPr>
          <w:sz w:val="28"/>
          <w:szCs w:val="28"/>
        </w:rPr>
        <w:t xml:space="preserve"> 1 изложить в следующей редакции:</w:t>
      </w:r>
    </w:p>
    <w:p w:rsidR="00C30B20" w:rsidRDefault="00C30B20" w:rsidP="00C30B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432CFB">
        <w:rPr>
          <w:rFonts w:eastAsia="Calibri"/>
          <w:szCs w:val="28"/>
          <w:lang w:eastAsia="en-US"/>
        </w:rPr>
        <w:t xml:space="preserve">1.Лицам, имеющим звание "Ветеран труда", независимо от прекращения трудовой деятельности после достижения ими возраста 60 и    55 лет (соответственно мужчины и женщины) либо после установления (назначения) им страховой пенсии в соответствии с Федеральным </w:t>
      </w:r>
      <w:hyperlink r:id="rId9" w:history="1">
        <w:r w:rsidRPr="00C30B20">
          <w:rPr>
            <w:rStyle w:val="a7"/>
            <w:rFonts w:eastAsia="Calibri"/>
            <w:color w:val="auto"/>
            <w:szCs w:val="28"/>
            <w:u w:val="none"/>
            <w:lang w:eastAsia="en-US"/>
          </w:rPr>
          <w:t>законом</w:t>
        </w:r>
      </w:hyperlink>
      <w:r w:rsidRPr="00432CFB">
        <w:rPr>
          <w:rFonts w:eastAsia="Calibri"/>
          <w:szCs w:val="28"/>
          <w:lang w:eastAsia="en-US"/>
        </w:rPr>
        <w:t xml:space="preserve">  от 28 декабря 2013 года № 400-ФЗ "О страховых пенсиях" предоставляются следующие меры социальной поддержки:</w:t>
      </w:r>
      <w:r>
        <w:rPr>
          <w:szCs w:val="28"/>
        </w:rPr>
        <w:t>";</w:t>
      </w:r>
    </w:p>
    <w:p w:rsidR="00C30B20" w:rsidRDefault="00C30B20" w:rsidP="00C30B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2 признать утратившей силу;</w:t>
      </w:r>
    </w:p>
    <w:p w:rsidR="00C30B20" w:rsidRDefault="00C30B20" w:rsidP="00C30B20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32CFB">
        <w:rPr>
          <w:rFonts w:eastAsia="Calibri"/>
          <w:bCs/>
          <w:sz w:val="28"/>
          <w:szCs w:val="28"/>
          <w:lang w:eastAsia="en-US"/>
        </w:rPr>
        <w:t>2)</w:t>
      </w:r>
      <w:r>
        <w:rPr>
          <w:sz w:val="28"/>
          <w:szCs w:val="28"/>
        </w:rPr>
        <w:t>в статье 4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:</w:t>
      </w:r>
    </w:p>
    <w:p w:rsidR="00C30B20" w:rsidRPr="00432CFB" w:rsidRDefault="00C30B20" w:rsidP="00C30B20">
      <w:pPr>
        <w:pStyle w:val="a6"/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а)часть 1 изложить в следующей редакции:</w:t>
      </w:r>
    </w:p>
    <w:p w:rsidR="00C30B20" w:rsidRDefault="00C30B20" w:rsidP="00C30B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432CFB">
        <w:rPr>
          <w:rFonts w:eastAsia="Calibri"/>
          <w:szCs w:val="28"/>
          <w:lang w:eastAsia="en-US"/>
        </w:rPr>
        <w:t>1.Ветеранам труда Приморского края независимо от прекращения трудовой деятельности после достижения ими возраста 60 и 55 лет (соответственно мужчины и женщины), а в случае, предусмотренном абзацем третьим части 1 статьи 4</w:t>
      </w:r>
      <w:r w:rsidRPr="00432CFB">
        <w:rPr>
          <w:rFonts w:eastAsia="Calibri"/>
          <w:szCs w:val="28"/>
          <w:vertAlign w:val="superscript"/>
          <w:lang w:eastAsia="en-US"/>
        </w:rPr>
        <w:t>1</w:t>
      </w:r>
      <w:r w:rsidRPr="00432CFB">
        <w:rPr>
          <w:rFonts w:eastAsia="Calibri"/>
          <w:szCs w:val="28"/>
          <w:lang w:eastAsia="en-US"/>
        </w:rPr>
        <w:t xml:space="preserve"> настоящего Закона, после достижения ими возраста 55 и 50 лет (соответственно мужчины и женщины) либо после установления (назначения) им страховой пенсии в соответствии с Федеральным законом  "О страховых пенсиях" назначается ежемесячная денежная выплата.</w:t>
      </w:r>
      <w:r>
        <w:rPr>
          <w:szCs w:val="28"/>
        </w:rPr>
        <w:t>";</w:t>
      </w:r>
    </w:p>
    <w:p w:rsidR="00C30B20" w:rsidRDefault="00C30B20" w:rsidP="00C30B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б)часть 2 признать утратившей силу;</w:t>
      </w:r>
    </w:p>
    <w:p w:rsidR="00C30B20" w:rsidRDefault="00C30B20" w:rsidP="00C30B20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3)в статье 10:</w:t>
      </w:r>
    </w:p>
    <w:p w:rsidR="00C30B20" w:rsidRPr="00432CFB" w:rsidRDefault="00C30B20" w:rsidP="00C30B20">
      <w:pPr>
        <w:pStyle w:val="a6"/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а)часть 1 изложить в следующей редакции:</w:t>
      </w:r>
    </w:p>
    <w:p w:rsidR="00C30B20" w:rsidRPr="00432CFB" w:rsidRDefault="00C30B20" w:rsidP="00C30B2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"1.Неработающие граждане, имеющие почетные звания СССР, РСФСР или Российской Федерации, а также почетные звания, установленные законодательством Приморского края, неработающие бывшие персональные пенсионеры союзного, республиканского и местного значения, </w:t>
      </w:r>
      <w:r w:rsidRPr="00432CFB">
        <w:rPr>
          <w:rFonts w:eastAsia="Calibri"/>
          <w:szCs w:val="28"/>
          <w:lang w:eastAsia="en-US"/>
        </w:rPr>
        <w:t>не получающие дополнительного материального обеспечения, предусмотренного федеральным законодательством и законодательством Приморского края,</w:t>
      </w:r>
      <w:r>
        <w:rPr>
          <w:szCs w:val="28"/>
        </w:rPr>
        <w:t xml:space="preserve"> имеют право на ежемесячную выплату </w:t>
      </w:r>
      <w:r w:rsidRPr="00432CFB">
        <w:rPr>
          <w:rFonts w:eastAsia="Calibri"/>
          <w:szCs w:val="28"/>
          <w:lang w:eastAsia="en-US"/>
        </w:rPr>
        <w:t>после достижения ими возраста 60 и 55 лет (соответственно мужчины и женщины) либо после установления (назначения) им страховой пенсии в соответствии с Федеральным законом "О страховых пенсиях".";</w:t>
      </w:r>
    </w:p>
    <w:p w:rsidR="00C30B20" w:rsidRPr="00432CFB" w:rsidRDefault="00C30B20" w:rsidP="00C30B2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32CFB">
        <w:rPr>
          <w:rFonts w:eastAsia="Calibri"/>
          <w:szCs w:val="28"/>
          <w:lang w:eastAsia="en-US"/>
        </w:rPr>
        <w:t>б)в части 2 слова "доплаты к страховой пенсии" заменить слов</w:t>
      </w:r>
      <w:r w:rsidR="00585FD1">
        <w:rPr>
          <w:rFonts w:eastAsia="Calibri"/>
          <w:szCs w:val="28"/>
          <w:lang w:eastAsia="en-US"/>
        </w:rPr>
        <w:t xml:space="preserve">ом </w:t>
      </w:r>
      <w:r w:rsidRPr="00432CFB">
        <w:rPr>
          <w:rFonts w:eastAsia="Calibri"/>
          <w:szCs w:val="28"/>
          <w:lang w:eastAsia="en-US"/>
        </w:rPr>
        <w:t>"выплаты";</w:t>
      </w:r>
    </w:p>
    <w:p w:rsidR="00C30B20" w:rsidRDefault="00C30B20" w:rsidP="00C30B20">
      <w:pPr>
        <w:ind w:firstLine="709"/>
        <w:jc w:val="both"/>
        <w:rPr>
          <w:szCs w:val="28"/>
        </w:rPr>
      </w:pPr>
      <w:r>
        <w:rPr>
          <w:szCs w:val="28"/>
        </w:rPr>
        <w:t>4)в статье 14</w:t>
      </w:r>
      <w:r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C30B20" w:rsidRDefault="00C30B20" w:rsidP="00C30B20">
      <w:pPr>
        <w:ind w:firstLine="709"/>
        <w:jc w:val="both"/>
        <w:rPr>
          <w:szCs w:val="28"/>
        </w:rPr>
      </w:pPr>
      <w:r>
        <w:rPr>
          <w:szCs w:val="28"/>
        </w:rPr>
        <w:t xml:space="preserve">а)в пункте 1 части 1: </w:t>
      </w:r>
    </w:p>
    <w:p w:rsidR="00C30B20" w:rsidRDefault="00C30B20" w:rsidP="00C30B20">
      <w:pPr>
        <w:ind w:firstLine="709"/>
        <w:jc w:val="both"/>
        <w:rPr>
          <w:szCs w:val="28"/>
        </w:rPr>
      </w:pPr>
      <w:r>
        <w:rPr>
          <w:szCs w:val="28"/>
        </w:rPr>
        <w:t>подпункт "а" изложить в следующей редакции:</w:t>
      </w:r>
    </w:p>
    <w:p w:rsidR="00C30B20" w:rsidRDefault="00C30B20" w:rsidP="00C30B20">
      <w:pPr>
        <w:ind w:firstLine="709"/>
        <w:jc w:val="both"/>
        <w:rPr>
          <w:szCs w:val="28"/>
        </w:rPr>
      </w:pPr>
      <w:r>
        <w:rPr>
          <w:szCs w:val="28"/>
        </w:rPr>
        <w:t>"а)уволившимися после достижения возраста 60 и 55 лет (соответственно мужчины и женщины) из учреждений, финансируемых за счет средств краевого бюджета и бюджетов муниципальных образований Приморского края, либо вышедшими на пенсию из указанных учреждений независимо от того, продолжают они работать или нет, при условии, что общий стаж их работы в сельских населенных пунктах и поселках городского типа в данных учреждениях составляет не менее 10 лет;";</w:t>
      </w:r>
    </w:p>
    <w:p w:rsidR="00C30B20" w:rsidRDefault="00C30B20" w:rsidP="00C30B20">
      <w:pPr>
        <w:ind w:firstLine="709"/>
        <w:jc w:val="both"/>
        <w:rPr>
          <w:szCs w:val="28"/>
        </w:rPr>
      </w:pPr>
      <w:r>
        <w:rPr>
          <w:szCs w:val="28"/>
        </w:rPr>
        <w:t>подпункт "б" изложить в следующей редакции:</w:t>
      </w:r>
    </w:p>
    <w:p w:rsidR="00C30B20" w:rsidRDefault="00C30B20" w:rsidP="00C30B20">
      <w:pPr>
        <w:ind w:firstLine="709"/>
        <w:jc w:val="both"/>
        <w:rPr>
          <w:szCs w:val="28"/>
        </w:rPr>
      </w:pPr>
      <w:r>
        <w:rPr>
          <w:szCs w:val="28"/>
        </w:rPr>
        <w:t xml:space="preserve">"б)уволившимися в связи с ликвидацией учреждения, финансируемого за счет средств краевого бюджета и бюджетов муниципальных образований Приморского края, либо сокращением численности или штата работников данного учреждения до достижения возраста 60 лет для мужчин и 55 лет для женщин и имеющими страховой стаж в этих учреждениях продолжительностью не менее 25 и 20 лет для мужчин и женщин соответственно при достижении возраста </w:t>
      </w:r>
      <w:r w:rsidRPr="00432CFB">
        <w:rPr>
          <w:rFonts w:eastAsia="Calibri"/>
          <w:szCs w:val="28"/>
          <w:lang w:eastAsia="en-US"/>
        </w:rPr>
        <w:t>60 и 55 лет (соответственно мужчины и женщины) либо при выходе на пенсию из различных организаций независимо от того, продолжают они работать или нет;</w:t>
      </w:r>
      <w:r>
        <w:rPr>
          <w:color w:val="000000"/>
          <w:szCs w:val="28"/>
        </w:rPr>
        <w:t>";</w:t>
      </w:r>
    </w:p>
    <w:p w:rsidR="00C30B20" w:rsidRDefault="00C30B20" w:rsidP="00C30B20">
      <w:pPr>
        <w:ind w:firstLine="709"/>
        <w:jc w:val="both"/>
        <w:rPr>
          <w:szCs w:val="28"/>
        </w:rPr>
      </w:pPr>
      <w:r>
        <w:rPr>
          <w:szCs w:val="28"/>
        </w:rPr>
        <w:t>б)в пункте 1 части 2</w:t>
      </w:r>
      <w:r>
        <w:rPr>
          <w:color w:val="000000"/>
          <w:szCs w:val="28"/>
        </w:rPr>
        <w:t>:</w:t>
      </w:r>
    </w:p>
    <w:p w:rsidR="00C30B20" w:rsidRDefault="00C30B20" w:rsidP="00C30B20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подпункт "а" изложить в следующей редакции: </w:t>
      </w:r>
    </w:p>
    <w:p w:rsidR="00C30B20" w:rsidRDefault="00C30B20" w:rsidP="00C30B20">
      <w:pPr>
        <w:ind w:firstLine="709"/>
        <w:jc w:val="both"/>
        <w:rPr>
          <w:szCs w:val="28"/>
        </w:rPr>
      </w:pPr>
      <w:r>
        <w:rPr>
          <w:szCs w:val="28"/>
        </w:rPr>
        <w:t>"а)уволившимися после достижения возраста 60 и 55 лет (соответственно мужчины и женщины) из образовательных организаций, финансируемых за счет средств субъектов Российской Федерации и муниципальных образований, либо вышедшими на пенсию из указанных организаций независимо от того, продолжают они работать или нет, при условии, что общий стаж их работы в сельских населенных пунктах и поселках городского типа в данных организациях и в ведомственных образовательных организациях, расположенных на территории Российской Федерации, составляет не менее 10 лет;";</w:t>
      </w:r>
    </w:p>
    <w:p w:rsidR="00C30B20" w:rsidRDefault="00C30B20" w:rsidP="00C30B20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подпункт "б" изложить в следующей редакции: </w:t>
      </w:r>
    </w:p>
    <w:p w:rsidR="00C30B20" w:rsidRDefault="00C30B20" w:rsidP="00C30B20">
      <w:pPr>
        <w:ind w:firstLine="709"/>
        <w:jc w:val="both"/>
        <w:rPr>
          <w:szCs w:val="28"/>
        </w:rPr>
      </w:pPr>
      <w:r>
        <w:rPr>
          <w:szCs w:val="28"/>
        </w:rPr>
        <w:t>"б)уволившимися в связи с ликвидацией образовательной организации, финансируемой за счет средств краевого бюджета и бюджетов муниципальных образований Приморского края, либо сокращением численности или штата работников данной организации до достижения возраста 60 лет для мужчин и 55 лет для женщин и имеющими страховой стаж в этих организациях продолжительностью не менее 25 и 20 лет для мужчин и женщин соответственно при достижении возраста 60 и 55 лет (соответственно мужчины и женщины) либо при выходе на пенсию из различных организаций независимо от того, продолжают они работать или нет;";</w:t>
      </w:r>
    </w:p>
    <w:p w:rsidR="00C30B20" w:rsidRDefault="00C30B20" w:rsidP="00C30B20">
      <w:pPr>
        <w:ind w:firstLine="709"/>
        <w:jc w:val="both"/>
        <w:rPr>
          <w:szCs w:val="28"/>
        </w:rPr>
      </w:pPr>
      <w:r>
        <w:rPr>
          <w:szCs w:val="28"/>
        </w:rPr>
        <w:t>подпункт "г" изложить в следующей редакции:</w:t>
      </w:r>
    </w:p>
    <w:p w:rsidR="00C30B20" w:rsidRPr="00432CFB" w:rsidRDefault="00C30B20" w:rsidP="00C30B20">
      <w:pPr>
        <w:ind w:firstLine="709"/>
        <w:jc w:val="both"/>
        <w:rPr>
          <w:rFonts w:eastAsia="Calibri"/>
          <w:bCs/>
          <w:szCs w:val="28"/>
          <w:lang w:eastAsia="en-US"/>
        </w:rPr>
      </w:pPr>
      <w:r>
        <w:rPr>
          <w:szCs w:val="28"/>
        </w:rPr>
        <w:t>"г)</w:t>
      </w:r>
      <w:r w:rsidRPr="00432CFB">
        <w:rPr>
          <w:rFonts w:eastAsia="Calibri"/>
          <w:bCs/>
          <w:szCs w:val="28"/>
          <w:lang w:eastAsia="en-US"/>
        </w:rPr>
        <w:t>уволившимися после достижения возраста 60 и 55 лет (соответственно мужчины и женщины) из краевых государственных казенных учреждений, целью деятельности которых является обеспечение социальной поддержки и социального обслуживания детей-сирот и детей, оставшихся без попечения родителей, либо вышедшими на пенсию из указанных учреждений независимо от того, продолжают они работать или нет, при условии, что общий стаж их работы в сельских населенных пунктах и поселках городского типа в данных учреждениях и краевых государственных образовательных казенных учреждениях для детей-сирот и детей, оставшихся без попечения родителей, составляет не менее 10 лет;".</w:t>
      </w:r>
    </w:p>
    <w:p w:rsidR="00C30B20" w:rsidRPr="00C842BD" w:rsidRDefault="00C30B20" w:rsidP="00C30B20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</w:p>
    <w:p w:rsidR="00C30B20" w:rsidRPr="00504CCB" w:rsidRDefault="00C30B20" w:rsidP="00C30B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4CCB">
        <w:rPr>
          <w:szCs w:val="28"/>
        </w:rPr>
        <w:t>СТАТЬЯ 2.</w:t>
      </w:r>
    </w:p>
    <w:p w:rsidR="00C30B20" w:rsidRPr="00504CCB" w:rsidRDefault="00C30B20" w:rsidP="00C30B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4CCB">
        <w:rPr>
          <w:szCs w:val="28"/>
        </w:rPr>
        <w:t xml:space="preserve">Настоящий Закон вступает в силу </w:t>
      </w:r>
      <w:r>
        <w:rPr>
          <w:szCs w:val="28"/>
        </w:rPr>
        <w:t>с 1 января 2019 года</w:t>
      </w:r>
      <w:r w:rsidRPr="00504CCB">
        <w:rPr>
          <w:szCs w:val="28"/>
        </w:rPr>
        <w:t>.</w:t>
      </w:r>
    </w:p>
    <w:p w:rsidR="00C30B20" w:rsidRPr="006D72BE" w:rsidRDefault="00C30B20" w:rsidP="00C30B20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30B20" w:rsidRDefault="00C30B20" w:rsidP="00C30B20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30B20" w:rsidRDefault="00C30B20" w:rsidP="00C30B20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30B20" w:rsidRPr="006D72BE" w:rsidRDefault="00C30B20" w:rsidP="00C30B20">
      <w:pPr>
        <w:jc w:val="both"/>
        <w:rPr>
          <w:szCs w:val="28"/>
        </w:rPr>
      </w:pPr>
      <w:r w:rsidRPr="006D72BE">
        <w:rPr>
          <w:szCs w:val="28"/>
        </w:rPr>
        <w:t xml:space="preserve">Временно исполняющий обязанности </w:t>
      </w:r>
    </w:p>
    <w:p w:rsidR="00C30B20" w:rsidRPr="006D72BE" w:rsidRDefault="00C30B20" w:rsidP="00C30B20">
      <w:pPr>
        <w:jc w:val="both"/>
        <w:rPr>
          <w:szCs w:val="28"/>
        </w:rPr>
      </w:pPr>
      <w:r w:rsidRPr="006D72BE">
        <w:rPr>
          <w:szCs w:val="28"/>
        </w:rPr>
        <w:t xml:space="preserve">Губернатора края </w:t>
      </w:r>
      <w:r w:rsidRPr="006D72BE">
        <w:rPr>
          <w:szCs w:val="28"/>
        </w:rPr>
        <w:tab/>
      </w:r>
      <w:r w:rsidRPr="006D72BE">
        <w:rPr>
          <w:szCs w:val="28"/>
        </w:rPr>
        <w:tab/>
      </w:r>
      <w:r w:rsidRPr="006D72BE">
        <w:rPr>
          <w:szCs w:val="28"/>
        </w:rPr>
        <w:tab/>
      </w:r>
      <w:r w:rsidRPr="006D72BE">
        <w:rPr>
          <w:szCs w:val="28"/>
        </w:rPr>
        <w:tab/>
      </w:r>
      <w:r w:rsidRPr="006D72BE">
        <w:rPr>
          <w:szCs w:val="28"/>
        </w:rPr>
        <w:tab/>
      </w:r>
      <w:r w:rsidRPr="006D72BE">
        <w:rPr>
          <w:szCs w:val="28"/>
        </w:rPr>
        <w:tab/>
      </w:r>
      <w:r w:rsidRPr="006D72BE">
        <w:rPr>
          <w:szCs w:val="28"/>
        </w:rPr>
        <w:tab/>
        <w:t xml:space="preserve">      </w:t>
      </w:r>
      <w:r w:rsidR="000B5E23">
        <w:rPr>
          <w:szCs w:val="28"/>
        </w:rPr>
        <w:t>О.Н. Кожемяко</w:t>
      </w:r>
    </w:p>
    <w:p w:rsidR="00BE0544" w:rsidRDefault="00BE0544"/>
    <w:p w:rsidR="0000493F" w:rsidRDefault="0000493F" w:rsidP="0000493F">
      <w:bookmarkStart w:id="0" w:name="_GoBack"/>
      <w:r>
        <w:t>г. Владивосток</w:t>
      </w:r>
    </w:p>
    <w:p w:rsidR="0000493F" w:rsidRDefault="0000493F" w:rsidP="0000493F">
      <w:r>
        <w:t>8 октября 2018 года</w:t>
      </w:r>
    </w:p>
    <w:p w:rsidR="0000493F" w:rsidRDefault="0000493F" w:rsidP="0000493F">
      <w:r>
        <w:t>№ 35</w:t>
      </w:r>
      <w:r>
        <w:t>3</w:t>
      </w:r>
      <w:r>
        <w:t>-КЗ</w:t>
      </w:r>
    </w:p>
    <w:bookmarkEnd w:id="0"/>
    <w:p w:rsidR="0000493F" w:rsidRDefault="0000493F"/>
    <w:sectPr w:rsidR="0000493F" w:rsidSect="00C30B2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4C5" w:rsidRDefault="002804C5">
      <w:r>
        <w:separator/>
      </w:r>
    </w:p>
  </w:endnote>
  <w:endnote w:type="continuationSeparator" w:id="0">
    <w:p w:rsidR="002804C5" w:rsidRDefault="00280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4C5" w:rsidRDefault="002804C5">
      <w:r>
        <w:separator/>
      </w:r>
    </w:p>
  </w:footnote>
  <w:footnote w:type="continuationSeparator" w:id="0">
    <w:p w:rsidR="002804C5" w:rsidRDefault="00280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B20" w:rsidRDefault="00C30B20" w:rsidP="00C30B2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0493F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0B20"/>
    <w:rsid w:val="0000493F"/>
    <w:rsid w:val="0003291F"/>
    <w:rsid w:val="000B5E23"/>
    <w:rsid w:val="00107CEB"/>
    <w:rsid w:val="0014389D"/>
    <w:rsid w:val="002804C5"/>
    <w:rsid w:val="00380EE1"/>
    <w:rsid w:val="003B26E7"/>
    <w:rsid w:val="003D5113"/>
    <w:rsid w:val="0047435B"/>
    <w:rsid w:val="00585FD1"/>
    <w:rsid w:val="005A2827"/>
    <w:rsid w:val="00931706"/>
    <w:rsid w:val="00AB70F9"/>
    <w:rsid w:val="00AC31EC"/>
    <w:rsid w:val="00B14397"/>
    <w:rsid w:val="00BE0544"/>
    <w:rsid w:val="00C30B20"/>
    <w:rsid w:val="00E34273"/>
    <w:rsid w:val="00E60B2A"/>
    <w:rsid w:val="00E8790C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C30B20"/>
    <w:pPr>
      <w:ind w:left="720"/>
      <w:contextualSpacing/>
    </w:pPr>
    <w:rPr>
      <w:sz w:val="24"/>
      <w:szCs w:val="24"/>
    </w:rPr>
  </w:style>
  <w:style w:type="character" w:styleId="a7">
    <w:name w:val="Hyperlink"/>
    <w:uiPriority w:val="99"/>
    <w:unhideWhenUsed/>
    <w:rsid w:val="00C30B20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C30B20"/>
    <w:rPr>
      <w:sz w:val="28"/>
    </w:rPr>
  </w:style>
  <w:style w:type="paragraph" w:styleId="a8">
    <w:name w:val="Balloon Text"/>
    <w:basedOn w:val="a"/>
    <w:link w:val="a9"/>
    <w:rsid w:val="00C30B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30B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9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6C9C2EF562743B69034ABC6F17301C51A410DEDE61116F1716CC1EBAq3W7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2018-09-26T04:49:00Z</cp:lastPrinted>
  <dcterms:created xsi:type="dcterms:W3CDTF">2018-10-08T04:19:00Z</dcterms:created>
  <dcterms:modified xsi:type="dcterms:W3CDTF">2018-10-08T04:19:00Z</dcterms:modified>
</cp:coreProperties>
</file>