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051310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825BD" w:rsidRDefault="007825BD" w:rsidP="007825BD">
      <w:pPr>
        <w:pStyle w:val="a3"/>
        <w:jc w:val="center"/>
        <w:rPr>
          <w:b/>
          <w:bCs/>
          <w:szCs w:val="28"/>
        </w:rPr>
      </w:pPr>
      <w:r w:rsidRPr="00A2053F">
        <w:rPr>
          <w:b/>
          <w:bCs/>
          <w:szCs w:val="28"/>
        </w:rPr>
        <w:t>О ВНЕСЕНИИ ИЗМЕНЕНИ</w:t>
      </w:r>
      <w:r>
        <w:rPr>
          <w:b/>
          <w:bCs/>
          <w:szCs w:val="28"/>
        </w:rPr>
        <w:t>Я</w:t>
      </w:r>
      <w:r w:rsidRPr="00A2053F">
        <w:rPr>
          <w:b/>
          <w:bCs/>
          <w:szCs w:val="28"/>
        </w:rPr>
        <w:t xml:space="preserve"> В </w:t>
      </w:r>
      <w:r>
        <w:rPr>
          <w:b/>
          <w:bCs/>
          <w:szCs w:val="28"/>
        </w:rPr>
        <w:t>СТАТЬЮ 15</w:t>
      </w:r>
      <w:r w:rsidRPr="00537640">
        <w:rPr>
          <w:b/>
          <w:bCs/>
          <w:szCs w:val="28"/>
          <w:vertAlign w:val="superscript"/>
        </w:rPr>
        <w:t>1</w:t>
      </w:r>
      <w:r>
        <w:rPr>
          <w:b/>
          <w:bCs/>
          <w:szCs w:val="28"/>
        </w:rPr>
        <w:t xml:space="preserve"> </w:t>
      </w:r>
      <w:r w:rsidRPr="00A2053F">
        <w:rPr>
          <w:b/>
          <w:bCs/>
          <w:szCs w:val="28"/>
        </w:rPr>
        <w:t>ЗАКОН</w:t>
      </w:r>
      <w:r>
        <w:rPr>
          <w:b/>
          <w:bCs/>
          <w:szCs w:val="28"/>
        </w:rPr>
        <w:t xml:space="preserve">А </w:t>
      </w:r>
      <w:r w:rsidRPr="00A2053F">
        <w:rPr>
          <w:b/>
          <w:bCs/>
          <w:szCs w:val="28"/>
        </w:rPr>
        <w:t xml:space="preserve">ПРИМОРСКОГО КРАЯ </w:t>
      </w:r>
      <w:r>
        <w:rPr>
          <w:b/>
          <w:bCs/>
          <w:szCs w:val="28"/>
        </w:rPr>
        <w:t xml:space="preserve">"О БЮДЖЕТНОМ УСТРОЙСТВЕ, БЮДЖЕТНОМ ПРОЦЕССЕ И МЕЖБЮДЖЕТНЫХ </w:t>
      </w:r>
    </w:p>
    <w:p w:rsidR="007825BD" w:rsidRPr="00EE5DDF" w:rsidRDefault="007825BD" w:rsidP="007825BD">
      <w:pPr>
        <w:pStyle w:val="a3"/>
        <w:jc w:val="center"/>
        <w:rPr>
          <w:szCs w:val="28"/>
        </w:rPr>
      </w:pPr>
      <w:r>
        <w:rPr>
          <w:b/>
          <w:bCs/>
          <w:szCs w:val="28"/>
        </w:rPr>
        <w:t xml:space="preserve">ОТНОШЕНИЯХ В ПРИМОРСКОМ КРАЕ" </w:t>
      </w:r>
    </w:p>
    <w:p w:rsidR="007825BD" w:rsidRDefault="007825BD" w:rsidP="007825BD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7825BD" w:rsidRDefault="007825BD" w:rsidP="007825BD">
      <w:pPr>
        <w:pStyle w:val="a3"/>
        <w:tabs>
          <w:tab w:val="clear" w:pos="4153"/>
          <w:tab w:val="clear" w:pos="8306"/>
        </w:tabs>
        <w:ind w:firstLine="709"/>
        <w:jc w:val="both"/>
      </w:pPr>
      <w:r>
        <w:t>Принят Законодательным Собранием Приморского края 26 сентября 2018 года</w:t>
      </w:r>
    </w:p>
    <w:p w:rsidR="007825BD" w:rsidRDefault="007825BD" w:rsidP="007825BD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7825BD" w:rsidRPr="00C07BAE" w:rsidRDefault="007825BD" w:rsidP="007825BD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C07BAE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7825BD" w:rsidRDefault="007825BD" w:rsidP="007825BD">
      <w:pPr>
        <w:ind w:firstLine="709"/>
        <w:jc w:val="both"/>
      </w:pPr>
      <w:r w:rsidRPr="00C07BAE">
        <w:t xml:space="preserve">Внести в </w:t>
      </w:r>
      <w:r>
        <w:t>статью 15</w:t>
      </w:r>
      <w:r w:rsidRPr="00DD33D2">
        <w:rPr>
          <w:vertAlign w:val="superscript"/>
        </w:rPr>
        <w:t>1</w:t>
      </w:r>
      <w:r>
        <w:rPr>
          <w:vertAlign w:val="superscript"/>
        </w:rPr>
        <w:t xml:space="preserve"> </w:t>
      </w:r>
      <w:r w:rsidRPr="00C07BAE">
        <w:t>Закон</w:t>
      </w:r>
      <w:r>
        <w:t>а</w:t>
      </w:r>
      <w:r w:rsidRPr="00C07BAE">
        <w:t xml:space="preserve"> Приморского края от 2 августа 2005 года </w:t>
      </w:r>
      <w:r>
        <w:br/>
      </w:r>
      <w:r w:rsidRPr="00C07BAE">
        <w:t>№ 271-КЗ</w:t>
      </w:r>
      <w:r w:rsidRPr="00F97CDD">
        <w:t xml:space="preserve"> </w:t>
      </w:r>
      <w:r>
        <w:t>"</w:t>
      </w:r>
      <w:r w:rsidRPr="00C07BAE">
        <w:t>О бюджетном устройстве, бюджетном процессе и межбюджетн</w:t>
      </w:r>
      <w:r>
        <w:t>ых отношениях в Приморском крае"</w:t>
      </w:r>
      <w:r w:rsidRPr="00C07BAE">
        <w:t xml:space="preserve"> (Ведомости Законодательного Собрания Приморского края</w:t>
      </w:r>
      <w:r w:rsidRPr="000B6359">
        <w:t xml:space="preserve">, 2005, № 103, стр. 2, № 114, стр. 3; 2006, № 129, стр. 8, </w:t>
      </w:r>
      <w:r w:rsidRPr="000B6359">
        <w:br/>
      </w:r>
      <w:r w:rsidRPr="000B6359">
        <w:rPr>
          <w:szCs w:val="28"/>
        </w:rPr>
        <w:t>№ 4, стр. 75; 2007, № 14, стр. 3, № 35, стр. 10, № 56, стр. 4; 2008, № 71, стр. 3, № 98, стр. 13; 2009, № 133, стр. 19; 2010, № 172, стр. 36; 2011, № 197, стр. 2,</w:t>
      </w:r>
      <w:r w:rsidRPr="000B6359">
        <w:rPr>
          <w:szCs w:val="28"/>
        </w:rPr>
        <w:br/>
        <w:t xml:space="preserve">№ 199, стр. 44, № 201, стр. 19, № 212, стр. 9; 2012, № 19, стр. 17, № 35, </w:t>
      </w:r>
      <w:r w:rsidRPr="000B6359">
        <w:rPr>
          <w:szCs w:val="28"/>
        </w:rPr>
        <w:br/>
        <w:t>стр. 26; 2013, № 56, стр. 157; 2014, № 75, стр. 21, № 95, стр. 10, № 98, стр. 4; 2015, № 141, стр. 43, № 145, стр. 54;</w:t>
      </w:r>
      <w:r>
        <w:rPr>
          <w:szCs w:val="28"/>
        </w:rPr>
        <w:t xml:space="preserve"> 2016, № 154, стр. 62, № 166, стр. 15, № 4, стр. </w:t>
      </w:r>
      <w:r w:rsidRPr="000B6359">
        <w:rPr>
          <w:szCs w:val="28"/>
        </w:rPr>
        <w:t>7</w:t>
      </w:r>
      <w:r>
        <w:rPr>
          <w:szCs w:val="28"/>
        </w:rPr>
        <w:t>; 2017, № 25, стр. 50; 2018, № 49, стр. 8</w:t>
      </w:r>
      <w:r>
        <w:t>) следующе</w:t>
      </w:r>
      <w:r w:rsidRPr="000B6359">
        <w:t>е изменени</w:t>
      </w:r>
      <w:r>
        <w:t>е</w:t>
      </w:r>
      <w:r w:rsidRPr="000B6359">
        <w:t>:</w:t>
      </w:r>
    </w:p>
    <w:p w:rsidR="007825BD" w:rsidRDefault="007825BD" w:rsidP="007825BD">
      <w:pPr>
        <w:ind w:firstLine="709"/>
        <w:jc w:val="both"/>
      </w:pPr>
      <w:r>
        <w:t>дополнить частью 3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7825BD" w:rsidRDefault="007825BD" w:rsidP="007825BD">
      <w:pPr>
        <w:ind w:firstLine="709"/>
        <w:jc w:val="both"/>
      </w:pPr>
      <w:r>
        <w:t>"3</w:t>
      </w:r>
      <w:r w:rsidRPr="00E77BFE">
        <w:rPr>
          <w:vertAlign w:val="superscript"/>
        </w:rPr>
        <w:t>1</w:t>
      </w:r>
      <w:r>
        <w:t>.В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обязательной, решения о подготовке и реализации бюджетных инвестиций в такие объекты капитального строительства государственной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аудита, а также утвержденного задания на проектирование.</w:t>
      </w:r>
    </w:p>
    <w:p w:rsidR="007825BD" w:rsidRDefault="007825BD" w:rsidP="007825BD">
      <w:pPr>
        <w:ind w:firstLine="709"/>
        <w:jc w:val="both"/>
        <w:rPr>
          <w:szCs w:val="28"/>
        </w:rPr>
      </w:pPr>
      <w:r>
        <w:t>Порядок принятия решений об осуществлении бюджетных инвестиций на подготовку обоснования инвестиций и проведение его технологического и ценового аудита за счет средств краевого бюджета и бюджета территориального фонда обязательного медицинского страхования Приморского края и порядок осуществления указанных бюджетных инвестиций устанавливаются Администрацией края.".</w:t>
      </w:r>
    </w:p>
    <w:p w:rsidR="007825BD" w:rsidRDefault="007825BD" w:rsidP="007825BD">
      <w:pPr>
        <w:ind w:firstLine="709"/>
        <w:jc w:val="both"/>
      </w:pPr>
    </w:p>
    <w:p w:rsidR="007825BD" w:rsidRDefault="007825BD" w:rsidP="007825BD">
      <w:pPr>
        <w:ind w:firstLine="709"/>
        <w:jc w:val="both"/>
      </w:pPr>
    </w:p>
    <w:p w:rsidR="007825BD" w:rsidRDefault="007825BD" w:rsidP="007825BD">
      <w:pPr>
        <w:ind w:firstLine="709"/>
        <w:jc w:val="both"/>
      </w:pPr>
    </w:p>
    <w:p w:rsidR="007825BD" w:rsidRDefault="007825BD" w:rsidP="007825BD">
      <w:pPr>
        <w:ind w:firstLine="709"/>
        <w:jc w:val="both"/>
      </w:pPr>
    </w:p>
    <w:p w:rsidR="007825BD" w:rsidRDefault="007825BD" w:rsidP="007825BD">
      <w:pPr>
        <w:ind w:firstLine="709"/>
        <w:jc w:val="both"/>
      </w:pPr>
    </w:p>
    <w:p w:rsidR="007825BD" w:rsidRDefault="007825BD" w:rsidP="007825BD">
      <w:pPr>
        <w:ind w:firstLine="709"/>
        <w:jc w:val="both"/>
      </w:pPr>
    </w:p>
    <w:p w:rsidR="007825BD" w:rsidRDefault="007825BD" w:rsidP="007825BD">
      <w:pPr>
        <w:ind w:firstLine="709"/>
        <w:jc w:val="both"/>
      </w:pPr>
    </w:p>
    <w:p w:rsidR="007825BD" w:rsidRPr="00334557" w:rsidRDefault="007825BD" w:rsidP="007825BD">
      <w:pPr>
        <w:ind w:firstLine="709"/>
        <w:jc w:val="both"/>
      </w:pPr>
      <w:r w:rsidRPr="00334557">
        <w:lastRenderedPageBreak/>
        <w:t>СТАТЬЯ 2</w:t>
      </w:r>
      <w:r>
        <w:t>.</w:t>
      </w:r>
    </w:p>
    <w:p w:rsidR="007825BD" w:rsidRPr="00CE2C4F" w:rsidRDefault="007825BD" w:rsidP="007825BD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336F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E336FB">
        <w:rPr>
          <w:rFonts w:ascii="Times New Roman" w:hAnsi="Times New Roman" w:cs="Times New Roman"/>
          <w:sz w:val="28"/>
          <w:szCs w:val="28"/>
        </w:rPr>
        <w:t>1 января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336F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825BD" w:rsidRDefault="007825BD" w:rsidP="007825BD"/>
    <w:p w:rsidR="007825BD" w:rsidRDefault="007825BD" w:rsidP="007825BD"/>
    <w:p w:rsidR="007825BD" w:rsidRDefault="007825BD" w:rsidP="007825BD"/>
    <w:p w:rsidR="007825BD" w:rsidRDefault="007825BD" w:rsidP="007825BD">
      <w:r>
        <w:t>Временно исполняющий обязанности</w:t>
      </w:r>
    </w:p>
    <w:p w:rsidR="007825BD" w:rsidRDefault="007825BD" w:rsidP="007825BD">
      <w:r w:rsidRPr="002D04F7">
        <w:t>Губернатор</w:t>
      </w:r>
      <w:r>
        <w:t>а</w:t>
      </w:r>
      <w:r w:rsidRPr="002D04F7">
        <w:t xml:space="preserve">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              О.Н. Кожемяко </w:t>
      </w:r>
    </w:p>
    <w:p w:rsidR="00BE0544" w:rsidRDefault="00BE0544"/>
    <w:p w:rsidR="007E3C13" w:rsidRDefault="007E3C13" w:rsidP="007E3C13">
      <w:bookmarkStart w:id="0" w:name="_GoBack"/>
      <w:r>
        <w:t>г. Владивосток</w:t>
      </w:r>
    </w:p>
    <w:p w:rsidR="007E3C13" w:rsidRDefault="007E3C13" w:rsidP="007E3C13">
      <w:r>
        <w:t>8 октября 2018 года</w:t>
      </w:r>
    </w:p>
    <w:p w:rsidR="007E3C13" w:rsidRDefault="007E3C13" w:rsidP="007E3C13">
      <w:r>
        <w:t>№ 3</w:t>
      </w:r>
      <w:r>
        <w:t>50</w:t>
      </w:r>
      <w:r>
        <w:t>-КЗ</w:t>
      </w:r>
      <w:bookmarkEnd w:id="0"/>
    </w:p>
    <w:sectPr w:rsidR="007E3C13" w:rsidSect="007825B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1F4" w:rsidRDefault="00AF41F4">
      <w:r>
        <w:separator/>
      </w:r>
    </w:p>
  </w:endnote>
  <w:endnote w:type="continuationSeparator" w:id="0">
    <w:p w:rsidR="00AF41F4" w:rsidRDefault="00AF4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1F4" w:rsidRDefault="00AF41F4">
      <w:r>
        <w:separator/>
      </w:r>
    </w:p>
  </w:footnote>
  <w:footnote w:type="continuationSeparator" w:id="0">
    <w:p w:rsidR="00AF41F4" w:rsidRDefault="00AF41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5BD" w:rsidRDefault="007825BD" w:rsidP="007825B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E3C1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25BD"/>
    <w:rsid w:val="0003291F"/>
    <w:rsid w:val="00380EE1"/>
    <w:rsid w:val="003B26E7"/>
    <w:rsid w:val="0047435B"/>
    <w:rsid w:val="005A2827"/>
    <w:rsid w:val="007825BD"/>
    <w:rsid w:val="007E3C13"/>
    <w:rsid w:val="008E2BCB"/>
    <w:rsid w:val="00AB70F9"/>
    <w:rsid w:val="00AC31EC"/>
    <w:rsid w:val="00AF41F4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7825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825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7825BD"/>
    <w:rPr>
      <w:sz w:val="28"/>
    </w:rPr>
  </w:style>
  <w:style w:type="paragraph" w:styleId="a6">
    <w:name w:val="Balloon Text"/>
    <w:basedOn w:val="a"/>
    <w:link w:val="a7"/>
    <w:rsid w:val="007825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825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2018-09-27T07:01:00Z</cp:lastPrinted>
  <dcterms:created xsi:type="dcterms:W3CDTF">2018-10-08T04:12:00Z</dcterms:created>
  <dcterms:modified xsi:type="dcterms:W3CDTF">2018-10-08T04:12:00Z</dcterms:modified>
</cp:coreProperties>
</file>