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051297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764ED" w:rsidRPr="006764ED" w:rsidRDefault="006764ED" w:rsidP="006764E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764ED">
        <w:rPr>
          <w:b/>
          <w:bCs/>
        </w:rPr>
        <w:t>ОБ УТВЕРЖДЕНИИ ЗАКЛЮЧЕННОГО ДОПОЛНИТЕЛЬНОГО СОГЛАШЕНИЯ О РЕСТРУКТУРИЗАЦИИ ОБЯЗАТЕЛЬСТВ (ЗАДОЛЖЕННОСТИ) ПРИМОРСКОГО КРАЯ ПЕРЕД РОССИЙСКОЙ ФЕДЕРАЦИЕЙ ПО БЮДЖЕТНОМУ КРЕДИТУ</w:t>
      </w:r>
    </w:p>
    <w:p w:rsidR="006764ED" w:rsidRPr="006764ED" w:rsidRDefault="006764ED" w:rsidP="006764ED">
      <w:pPr>
        <w:tabs>
          <w:tab w:val="left" w:pos="720"/>
        </w:tabs>
        <w:jc w:val="center"/>
        <w:rPr>
          <w:b/>
        </w:rPr>
      </w:pPr>
    </w:p>
    <w:p w:rsidR="006764ED" w:rsidRPr="006764ED" w:rsidRDefault="006764ED" w:rsidP="006764ED">
      <w:pPr>
        <w:ind w:firstLine="709"/>
        <w:jc w:val="both"/>
      </w:pPr>
      <w:proofErr w:type="gramStart"/>
      <w:r w:rsidRPr="006764ED">
        <w:t>Принят</w:t>
      </w:r>
      <w:proofErr w:type="gramEnd"/>
      <w:r w:rsidRPr="006764ED">
        <w:t xml:space="preserve"> Законодательным Собранием Приморского края 26 сентября 2018 года</w:t>
      </w:r>
    </w:p>
    <w:p w:rsidR="006764ED" w:rsidRPr="006764ED" w:rsidRDefault="006764ED" w:rsidP="006764E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764ED" w:rsidRPr="006764ED" w:rsidRDefault="006764ED" w:rsidP="006764ED">
      <w:pPr>
        <w:widowControl w:val="0"/>
        <w:autoSpaceDE w:val="0"/>
        <w:autoSpaceDN w:val="0"/>
        <w:adjustRightInd w:val="0"/>
        <w:ind w:firstLine="709"/>
        <w:jc w:val="both"/>
      </w:pPr>
      <w:r w:rsidRPr="006764ED">
        <w:t xml:space="preserve">Настоящий Закон принят в соответствии с </w:t>
      </w:r>
      <w:hyperlink r:id="rId9" w:history="1">
        <w:r w:rsidRPr="006764ED">
          <w:rPr>
            <w:color w:val="000000"/>
          </w:rPr>
          <w:t>постановлением</w:t>
        </w:r>
      </w:hyperlink>
      <w:r w:rsidRPr="006764ED">
        <w:t xml:space="preserve"> Правительства Российской Федерации от 30 марта 2015 года № 292 "О дополнительных условиях и порядке проведения в 2015 году реструктуризации обязательств (задолженности) субъектов Российской Федерации перед Российской Федерацией по бюджетным кредитам".</w:t>
      </w:r>
    </w:p>
    <w:p w:rsidR="006764ED" w:rsidRPr="006764ED" w:rsidRDefault="006764ED" w:rsidP="006764ED">
      <w:pPr>
        <w:widowControl w:val="0"/>
        <w:autoSpaceDE w:val="0"/>
        <w:autoSpaceDN w:val="0"/>
        <w:adjustRightInd w:val="0"/>
        <w:ind w:firstLine="709"/>
        <w:jc w:val="both"/>
      </w:pPr>
    </w:p>
    <w:p w:rsidR="006764ED" w:rsidRPr="006764ED" w:rsidRDefault="006764ED" w:rsidP="006764ED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bookmarkStart w:id="0" w:name="Par20"/>
      <w:bookmarkEnd w:id="0"/>
      <w:r w:rsidRPr="006764ED">
        <w:t>СТАТЬЯ 1.</w:t>
      </w:r>
    </w:p>
    <w:p w:rsidR="006764ED" w:rsidRPr="006764ED" w:rsidRDefault="006764ED" w:rsidP="006764ED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 w:rsidRPr="006764ED">
        <w:t>Утвердить заключенное дополнительное соглашение от 5 июля</w:t>
      </w:r>
      <w:r w:rsidRPr="006764ED">
        <w:br/>
        <w:t xml:space="preserve">2018 года № 4 к соглашению </w:t>
      </w:r>
      <w:r w:rsidRPr="006764ED">
        <w:rPr>
          <w:szCs w:val="28"/>
        </w:rPr>
        <w:t>от 7 июня 2010 года № 01-01-06/06-198 о предоставлении бюджету Приморского края из федерального бюджета бюджетного кредита для строительства, реконструкции, капитального ремонта, ремонта и содержания автомобильных дорог общего пользования (за исключением автомобильных дорог федерального значения)</w:t>
      </w:r>
      <w:r w:rsidRPr="006764ED">
        <w:t>.</w:t>
      </w:r>
      <w:proofErr w:type="gramEnd"/>
    </w:p>
    <w:p w:rsidR="006764ED" w:rsidRPr="006764ED" w:rsidRDefault="006764ED" w:rsidP="006764ED">
      <w:pPr>
        <w:widowControl w:val="0"/>
        <w:autoSpaceDE w:val="0"/>
        <w:autoSpaceDN w:val="0"/>
        <w:adjustRightInd w:val="0"/>
        <w:ind w:firstLine="709"/>
        <w:jc w:val="both"/>
      </w:pPr>
    </w:p>
    <w:p w:rsidR="006764ED" w:rsidRPr="006764ED" w:rsidRDefault="006764ED" w:rsidP="006764ED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bookmarkStart w:id="1" w:name="Par26"/>
      <w:bookmarkEnd w:id="1"/>
      <w:r w:rsidRPr="006764ED">
        <w:t>СТАТЬЯ 2.</w:t>
      </w:r>
    </w:p>
    <w:p w:rsidR="006764ED" w:rsidRPr="006764ED" w:rsidRDefault="006764ED" w:rsidP="00676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764ED">
        <w:rPr>
          <w:szCs w:val="28"/>
        </w:rPr>
        <w:t>Настоящий Закон вступает в силу со дня его официального опубликования.</w:t>
      </w:r>
    </w:p>
    <w:p w:rsidR="006764ED" w:rsidRPr="006764ED" w:rsidRDefault="006764ED" w:rsidP="006764ED">
      <w:pPr>
        <w:suppressAutoHyphens/>
        <w:rPr>
          <w:szCs w:val="28"/>
        </w:rPr>
      </w:pPr>
    </w:p>
    <w:p w:rsidR="006764ED" w:rsidRPr="006764ED" w:rsidRDefault="006764ED" w:rsidP="006764ED">
      <w:pPr>
        <w:suppressAutoHyphens/>
        <w:rPr>
          <w:szCs w:val="28"/>
        </w:rPr>
      </w:pPr>
    </w:p>
    <w:p w:rsidR="006764ED" w:rsidRPr="006764ED" w:rsidRDefault="006764ED" w:rsidP="006764ED">
      <w:pPr>
        <w:suppressAutoHyphens/>
        <w:rPr>
          <w:szCs w:val="28"/>
        </w:rPr>
      </w:pPr>
    </w:p>
    <w:p w:rsidR="006764ED" w:rsidRPr="006764ED" w:rsidRDefault="006764ED" w:rsidP="006764ED">
      <w:pPr>
        <w:suppressAutoHyphens/>
      </w:pPr>
      <w:r w:rsidRPr="006764ED">
        <w:t xml:space="preserve">Временно </w:t>
      </w:r>
      <w:proofErr w:type="gramStart"/>
      <w:r w:rsidRPr="006764ED">
        <w:t>исполняющий</w:t>
      </w:r>
      <w:proofErr w:type="gramEnd"/>
      <w:r w:rsidRPr="006764ED">
        <w:t xml:space="preserve"> обязанности</w:t>
      </w:r>
    </w:p>
    <w:p w:rsidR="006764ED" w:rsidRPr="006764ED" w:rsidRDefault="006764ED" w:rsidP="006764ED">
      <w:pPr>
        <w:suppressAutoHyphens/>
      </w:pPr>
      <w:r w:rsidRPr="006764ED">
        <w:t>Губернатора края</w:t>
      </w:r>
      <w:r w:rsidRPr="006764ED">
        <w:tab/>
      </w:r>
      <w:r w:rsidRPr="006764ED">
        <w:tab/>
      </w:r>
      <w:r w:rsidRPr="006764ED">
        <w:tab/>
      </w:r>
      <w:r w:rsidRPr="006764ED">
        <w:tab/>
        <w:t xml:space="preserve">  </w:t>
      </w:r>
      <w:r w:rsidRPr="006764ED">
        <w:tab/>
        <w:t xml:space="preserve">                                   </w:t>
      </w:r>
      <w:r>
        <w:t xml:space="preserve"> </w:t>
      </w:r>
      <w:r w:rsidRPr="006764ED">
        <w:t>О.Н. Кожемяко</w:t>
      </w:r>
    </w:p>
    <w:p w:rsidR="00BE0544" w:rsidRDefault="00BE0544"/>
    <w:p w:rsidR="00F959A2" w:rsidRDefault="00F959A2" w:rsidP="00F959A2">
      <w:bookmarkStart w:id="2" w:name="_GoBack"/>
      <w:r>
        <w:t>г. Владивосток</w:t>
      </w:r>
    </w:p>
    <w:p w:rsidR="00F959A2" w:rsidRDefault="00F959A2" w:rsidP="00F959A2">
      <w:r>
        <w:t>8 октября 2018 года</w:t>
      </w:r>
    </w:p>
    <w:p w:rsidR="00F959A2" w:rsidRDefault="00F959A2" w:rsidP="00F959A2">
      <w:r>
        <w:t>№ 34</w:t>
      </w:r>
      <w:r>
        <w:t>9</w:t>
      </w:r>
      <w:r>
        <w:t>-КЗ</w:t>
      </w:r>
      <w:bookmarkEnd w:id="2"/>
    </w:p>
    <w:sectPr w:rsidR="00F959A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851" w:rsidRDefault="00024851">
      <w:r>
        <w:separator/>
      </w:r>
    </w:p>
  </w:endnote>
  <w:endnote w:type="continuationSeparator" w:id="0">
    <w:p w:rsidR="00024851" w:rsidRDefault="00024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851" w:rsidRDefault="00024851">
      <w:r>
        <w:separator/>
      </w:r>
    </w:p>
  </w:footnote>
  <w:footnote w:type="continuationSeparator" w:id="0">
    <w:p w:rsidR="00024851" w:rsidRDefault="000248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64ED"/>
    <w:rsid w:val="00024851"/>
    <w:rsid w:val="0003291F"/>
    <w:rsid w:val="00380EE1"/>
    <w:rsid w:val="003B26E7"/>
    <w:rsid w:val="0047435B"/>
    <w:rsid w:val="005A2827"/>
    <w:rsid w:val="006764ED"/>
    <w:rsid w:val="00927ECB"/>
    <w:rsid w:val="00AB70F9"/>
    <w:rsid w:val="00AC31EC"/>
    <w:rsid w:val="00B14397"/>
    <w:rsid w:val="00BE0544"/>
    <w:rsid w:val="00E34273"/>
    <w:rsid w:val="00E60B2A"/>
    <w:rsid w:val="00F23036"/>
    <w:rsid w:val="00F959A2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6764E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6764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2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3B7D527D992B0673744BD5E17DE5CA452A8B89CCE1D322E62459A9D08i4m7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2018-09-27T07:03:00Z</cp:lastPrinted>
  <dcterms:created xsi:type="dcterms:W3CDTF">2018-10-08T04:10:00Z</dcterms:created>
  <dcterms:modified xsi:type="dcterms:W3CDTF">2018-10-08T04:10:00Z</dcterms:modified>
</cp:coreProperties>
</file>