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16B1" w:rsidRDefault="00CB16B1" w:rsidP="00CB16B1">
            <w:pPr>
              <w:ind w:left="-108"/>
              <w:jc w:val="both"/>
            </w:pPr>
            <w:r>
              <w:t xml:space="preserve">О законодательной инициативе </w:t>
            </w:r>
            <w:r w:rsidR="006C1CBF">
      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аквакультуре (рыбоводстве) и о внесении изменений в отдельные законодательные акты Российской Федерации" и статью 18 Федерального закона "О рыболовстве и сохранении водных биологических ресурсов"</w:t>
            </w:r>
          </w:p>
        </w:tc>
      </w:tr>
    </w:tbl>
    <w:p w:rsidR="000B3FB2" w:rsidRDefault="000B3FB2"/>
    <w:p w:rsidR="00931FD6" w:rsidRDefault="00CB16B1" w:rsidP="00CB16B1">
      <w:pPr>
        <w:ind w:firstLine="709"/>
        <w:jc w:val="both"/>
      </w:pPr>
      <w:proofErr w:type="gramStart"/>
      <w:r>
        <w:t xml:space="preserve">Рассмотрев и обсудив законодательную инициативу </w:t>
      </w:r>
      <w:r w:rsidR="006C1CBF">
        <w:t xml:space="preserve"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аквакультуре (рыбоводстве) и о внесении изменений в отдельные законодательные акты Российской Федерации" и </w:t>
      </w:r>
      <w:r w:rsidR="00F91891">
        <w:t>статью 18 Федерального закона "О</w:t>
      </w:r>
      <w:r w:rsidR="006C1CBF">
        <w:t xml:space="preserve"> рыболовстве и сохранении водных биологических ресурсов"</w:t>
      </w:r>
      <w:r>
        <w:t>, Законодательное Собрание Приморского края</w:t>
      </w:r>
      <w:proofErr w:type="gramEnd"/>
    </w:p>
    <w:p w:rsidR="00931FD6" w:rsidRDefault="00931FD6"/>
    <w:p w:rsidR="00931FD6" w:rsidRDefault="00CB16B1">
      <w:r>
        <w:t>ПОСТАНОВЛЯЕТ:</w:t>
      </w:r>
    </w:p>
    <w:p w:rsidR="00CB16B1" w:rsidRDefault="00CB16B1"/>
    <w:p w:rsidR="00CB16B1" w:rsidRDefault="00CB16B1" w:rsidP="00CB16B1">
      <w:pPr>
        <w:ind w:firstLine="709"/>
        <w:jc w:val="both"/>
      </w:pPr>
      <w:r>
        <w:t>1.Поддержать законодательную инициативу</w:t>
      </w:r>
      <w:r w:rsidR="00F91891" w:rsidRPr="00F91891">
        <w:t xml:space="preserve"> </w:t>
      </w:r>
      <w:r w:rsidR="00F91891"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аквакультуре (рыбоводстве) и о внесении изменений в отдельные законодательные акты Российской Федерации" и статью 18 Федерального закона "О рыболовстве и сохранении водных биологических ресурсов"</w:t>
      </w:r>
      <w:r>
        <w:t>.</w:t>
      </w:r>
    </w:p>
    <w:p w:rsidR="00C73DE9" w:rsidRDefault="00C73DE9" w:rsidP="00CB16B1">
      <w:pPr>
        <w:ind w:firstLine="709"/>
        <w:jc w:val="both"/>
      </w:pPr>
    </w:p>
    <w:p w:rsidR="00CB16B1" w:rsidRDefault="00CB16B1" w:rsidP="00CB16B1">
      <w:pPr>
        <w:ind w:firstLine="709"/>
        <w:jc w:val="both"/>
      </w:pPr>
      <w:r>
        <w:lastRenderedPageBreak/>
        <w:t>2.Направить настоящее постановление в Государственную Думу Федерального Собрания Росси</w:t>
      </w:r>
      <w:r w:rsidR="00F91891">
        <w:t>йской Федерации и Сахалинскую областную Думу</w:t>
      </w:r>
      <w:r>
        <w:t>.</w:t>
      </w:r>
    </w:p>
    <w:p w:rsidR="00CB16B1" w:rsidRDefault="00CB16B1" w:rsidP="00CB16B1">
      <w:pPr>
        <w:jc w:val="both"/>
      </w:pPr>
    </w:p>
    <w:p w:rsidR="00CB16B1" w:rsidRDefault="00CB16B1" w:rsidP="00CB16B1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CB16B1" w:rsidRDefault="00CB16B1" w:rsidP="00CB16B1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CB16B1" w:rsidRDefault="00CB16B1" w:rsidP="00CB16B1">
      <w:pPr>
        <w:jc w:val="both"/>
      </w:pPr>
    </w:p>
    <w:sectPr w:rsidR="00CB16B1" w:rsidSect="00F918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E73" w:rsidRDefault="00DB7E73">
      <w:r>
        <w:separator/>
      </w:r>
    </w:p>
  </w:endnote>
  <w:endnote w:type="continuationSeparator" w:id="0">
    <w:p w:rsidR="00DB7E73" w:rsidRDefault="00DB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91" w:rsidRDefault="00F9189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91" w:rsidRDefault="00F9189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91" w:rsidRDefault="00F918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E73" w:rsidRDefault="00DB7E73">
      <w:r>
        <w:separator/>
      </w:r>
    </w:p>
  </w:footnote>
  <w:footnote w:type="continuationSeparator" w:id="0">
    <w:p w:rsidR="00DB7E73" w:rsidRDefault="00DB7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91" w:rsidRDefault="00F918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890540"/>
      <w:docPartObj>
        <w:docPartGallery w:val="Page Numbers (Top of Page)"/>
        <w:docPartUnique/>
      </w:docPartObj>
    </w:sdtPr>
    <w:sdtEndPr/>
    <w:sdtContent>
      <w:p w:rsidR="00F91891" w:rsidRDefault="00F918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538">
          <w:rPr>
            <w:noProof/>
          </w:rPr>
          <w:t>2</w:t>
        </w:r>
        <w:r>
          <w:fldChar w:fldCharType="end"/>
        </w:r>
      </w:p>
    </w:sdtContent>
  </w:sdt>
  <w:p w:rsidR="00F91891" w:rsidRDefault="00F9189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891" w:rsidRDefault="00F918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44"/>
    <w:rsid w:val="00022FEE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3C12B2"/>
    <w:rsid w:val="004B69FA"/>
    <w:rsid w:val="004D1A01"/>
    <w:rsid w:val="005A6019"/>
    <w:rsid w:val="005E6130"/>
    <w:rsid w:val="00695A4A"/>
    <w:rsid w:val="006C1CBF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3DE9"/>
    <w:rsid w:val="00CA7E54"/>
    <w:rsid w:val="00CB16B1"/>
    <w:rsid w:val="00CE19DF"/>
    <w:rsid w:val="00D02716"/>
    <w:rsid w:val="00DB7E73"/>
    <w:rsid w:val="00DF01B2"/>
    <w:rsid w:val="00E93A7F"/>
    <w:rsid w:val="00EF502B"/>
    <w:rsid w:val="00F14CBB"/>
    <w:rsid w:val="00F50E44"/>
    <w:rsid w:val="00F70538"/>
    <w:rsid w:val="00F75CDD"/>
    <w:rsid w:val="00F9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918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918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200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2014-07-16T00:00:00Z</cp:lastPrinted>
  <dcterms:created xsi:type="dcterms:W3CDTF">2018-10-04T22:44:00Z</dcterms:created>
  <dcterms:modified xsi:type="dcterms:W3CDTF">2018-10-04T22:44:00Z</dcterms:modified>
</cp:coreProperties>
</file>