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32326E">
        <w:tc>
          <w:tcPr>
            <w:tcW w:w="9570" w:type="dxa"/>
          </w:tcPr>
          <w:bookmarkStart w:id="0" w:name="_GoBack"/>
          <w:bookmarkEnd w:id="0"/>
          <w:p w:rsidR="0032326E" w:rsidRDefault="00927695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2326E" w:rsidRDefault="00927695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F66F21"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32326E" w:rsidRDefault="00927695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32326E" w:rsidRDefault="00927695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продовольственной политике и природопользованию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32326E" w:rsidRDefault="00927695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F66F21">
                              <w:rPr>
                                <w:sz w:val="20"/>
                              </w:rPr>
                              <w:t>подготовлен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32326E" w:rsidRDefault="00927695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32326E" w:rsidRDefault="00927695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продовольственной политике и природопользованию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32326E" w:rsidRDefault="0032326E"/>
          <w:p w:rsidR="0032326E" w:rsidRDefault="0032326E"/>
        </w:tc>
      </w:tr>
      <w:tr w:rsidR="0032326E">
        <w:tc>
          <w:tcPr>
            <w:tcW w:w="9570" w:type="dxa"/>
          </w:tcPr>
          <w:p w:rsidR="0032326E" w:rsidRDefault="00927695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E6267" w:rsidRDefault="00972C6B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</w:rPr>
        <w:t>О ВНЕСЕНИИ ИЗМЕН</w:t>
      </w:r>
      <w:r w:rsidR="005716C2">
        <w:rPr>
          <w:b/>
        </w:rPr>
        <w:t>ЕНИ</w:t>
      </w:r>
      <w:r w:rsidR="00050675">
        <w:rPr>
          <w:b/>
        </w:rPr>
        <w:t>Й</w:t>
      </w:r>
      <w:r w:rsidR="00A004BF">
        <w:rPr>
          <w:b/>
        </w:rPr>
        <w:t xml:space="preserve"> </w:t>
      </w:r>
      <w:r w:rsidR="005716C2">
        <w:rPr>
          <w:b/>
        </w:rPr>
        <w:t>В ЗАКОН</w:t>
      </w:r>
      <w:r w:rsidR="00AD4EC2" w:rsidRPr="00AD4EC2">
        <w:rPr>
          <w:b/>
        </w:rPr>
        <w:t xml:space="preserve"> </w:t>
      </w:r>
      <w:r w:rsidR="00AD4EC2">
        <w:rPr>
          <w:b/>
        </w:rPr>
        <w:t>ПРИМОРСКОГО КРАЯ</w:t>
      </w:r>
    </w:p>
    <w:p w:rsidR="00AD4EC2" w:rsidRDefault="005716C2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 w:rsidRPr="005716C2">
        <w:rPr>
          <w:b/>
        </w:rPr>
        <w:t xml:space="preserve">"О </w:t>
      </w:r>
      <w:r w:rsidR="00F55F17">
        <w:rPr>
          <w:b/>
        </w:rPr>
        <w:t xml:space="preserve">РЕГИОНАЛЬНОМ </w:t>
      </w:r>
      <w:r w:rsidR="00D649B7">
        <w:rPr>
          <w:b/>
        </w:rPr>
        <w:t xml:space="preserve">ГОСУДАРСТВЕННОМ </w:t>
      </w:r>
      <w:r w:rsidR="00F55F17">
        <w:rPr>
          <w:b/>
        </w:rPr>
        <w:t>НАДЗОРЕ</w:t>
      </w:r>
      <w:r w:rsidR="00D649B7">
        <w:rPr>
          <w:b/>
        </w:rPr>
        <w:t xml:space="preserve"> </w:t>
      </w:r>
    </w:p>
    <w:p w:rsidR="00F55F17" w:rsidRDefault="00F55F17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</w:rPr>
        <w:t xml:space="preserve">В ОБЛАСТИ ТЕХНИЧЕСКОГО СОСТОЯНИЯ </w:t>
      </w:r>
      <w:proofErr w:type="gramStart"/>
      <w:r>
        <w:rPr>
          <w:b/>
        </w:rPr>
        <w:t>САМОХОДНЫХ</w:t>
      </w:r>
      <w:proofErr w:type="gramEnd"/>
    </w:p>
    <w:p w:rsidR="0032326E" w:rsidRDefault="00F55F17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</w:rPr>
        <w:t xml:space="preserve">МАШИН И ДРУГИХ ВИДОВ ТЕХНИКИ </w:t>
      </w:r>
      <w:r w:rsidR="005716C2" w:rsidRPr="005716C2">
        <w:rPr>
          <w:b/>
        </w:rPr>
        <w:t>В ПРИМОРСКОМ КРАЕ"</w:t>
      </w:r>
    </w:p>
    <w:p w:rsidR="0032326E" w:rsidRDefault="0032326E">
      <w:pPr>
        <w:pStyle w:val="a3"/>
        <w:tabs>
          <w:tab w:val="clear" w:pos="4153"/>
          <w:tab w:val="clear" w:pos="8306"/>
        </w:tabs>
      </w:pPr>
    </w:p>
    <w:p w:rsidR="00972C6B" w:rsidRDefault="00927695" w:rsidP="00972C6B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3D00C9">
        <w:t xml:space="preserve"> 26 сентября 2018 года </w:t>
      </w:r>
      <w:r w:rsidR="004600A1">
        <w:t>в первом чтении</w:t>
      </w:r>
    </w:p>
    <w:p w:rsidR="00B703B0" w:rsidRDefault="00B703B0" w:rsidP="00972C6B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во втором чтении</w:t>
      </w:r>
    </w:p>
    <w:p w:rsidR="00B703B0" w:rsidRDefault="00B703B0" w:rsidP="00972C6B">
      <w:pPr>
        <w:ind w:firstLine="720"/>
        <w:jc w:val="both"/>
      </w:pPr>
      <w:r>
        <w:t>Принят Законод</w:t>
      </w:r>
      <w:r w:rsidR="00A373C0">
        <w:t>ательным Собранием П</w:t>
      </w:r>
      <w:r>
        <w:t>риморского края</w:t>
      </w:r>
    </w:p>
    <w:p w:rsidR="003D00C9" w:rsidRDefault="003D00C9" w:rsidP="00972C6B">
      <w:pPr>
        <w:ind w:firstLine="720"/>
        <w:jc w:val="both"/>
      </w:pPr>
    </w:p>
    <w:p w:rsidR="00972C6B" w:rsidRDefault="00972C6B" w:rsidP="00972C6B">
      <w:pPr>
        <w:ind w:firstLine="720"/>
        <w:jc w:val="both"/>
      </w:pPr>
      <w:r>
        <w:t>СТАТЬЯ 1.</w:t>
      </w:r>
    </w:p>
    <w:p w:rsidR="005716C2" w:rsidRDefault="005716C2" w:rsidP="00925DC6">
      <w:pPr>
        <w:autoSpaceDE w:val="0"/>
        <w:autoSpaceDN w:val="0"/>
        <w:adjustRightInd w:val="0"/>
        <w:ind w:firstLine="709"/>
        <w:jc w:val="both"/>
      </w:pPr>
      <w:r w:rsidRPr="005716C2">
        <w:t xml:space="preserve">Внести в Закон Приморского края </w:t>
      </w:r>
      <w:r w:rsidR="00F55F17" w:rsidRPr="00F55F17">
        <w:t>от 6 июля 2006 г</w:t>
      </w:r>
      <w:r w:rsidR="00050675">
        <w:t>ода</w:t>
      </w:r>
      <w:r w:rsidR="00F55F17" w:rsidRPr="00F55F17">
        <w:t xml:space="preserve"> </w:t>
      </w:r>
      <w:r w:rsidR="00F55F17">
        <w:t>№</w:t>
      </w:r>
      <w:r w:rsidR="00F55F17" w:rsidRPr="00F55F17">
        <w:t xml:space="preserve"> 390-КЗ </w:t>
      </w:r>
      <w:r w:rsidR="00F55F17">
        <w:br/>
      </w:r>
      <w:r w:rsidR="00F55F17" w:rsidRPr="00F55F17">
        <w:t xml:space="preserve">"О </w:t>
      </w:r>
      <w:r w:rsidR="00C07D5E">
        <w:t xml:space="preserve">региональном </w:t>
      </w:r>
      <w:r w:rsidR="00F55F17" w:rsidRPr="00F55F17">
        <w:t xml:space="preserve">государственном надзоре </w:t>
      </w:r>
      <w:r w:rsidR="00E01320">
        <w:t>в</w:t>
      </w:r>
      <w:r w:rsidR="00F55F17" w:rsidRPr="00F55F17">
        <w:t xml:space="preserve"> </w:t>
      </w:r>
      <w:r w:rsidR="00E01320">
        <w:t xml:space="preserve">области </w:t>
      </w:r>
      <w:r w:rsidR="00F55F17" w:rsidRPr="00F55F17">
        <w:t>техническ</w:t>
      </w:r>
      <w:r w:rsidR="00E01320">
        <w:t>ого</w:t>
      </w:r>
      <w:r w:rsidR="00F55F17" w:rsidRPr="00F55F17">
        <w:t xml:space="preserve"> состояни</w:t>
      </w:r>
      <w:r w:rsidR="00E01320">
        <w:t>я</w:t>
      </w:r>
      <w:r w:rsidR="00F55F17" w:rsidRPr="00F55F17">
        <w:t xml:space="preserve"> самоходных машин и других видов техники в Приморском крае" (Ведомости Законодательного Собрания Приморского края, 20</w:t>
      </w:r>
      <w:r w:rsidR="00F55F17">
        <w:t>06</w:t>
      </w:r>
      <w:r w:rsidR="00F55F17" w:rsidRPr="00F55F17">
        <w:t xml:space="preserve">, </w:t>
      </w:r>
      <w:r w:rsidR="00F55F17">
        <w:t>№</w:t>
      </w:r>
      <w:r w:rsidR="00F55F17" w:rsidRPr="00F55F17">
        <w:t xml:space="preserve"> 135, стр. 22</w:t>
      </w:r>
      <w:r w:rsidR="00F55F17">
        <w:t xml:space="preserve">; </w:t>
      </w:r>
      <w:r w:rsidR="00F55F17" w:rsidRPr="00F55F17">
        <w:t xml:space="preserve">2010, </w:t>
      </w:r>
      <w:r w:rsidR="0017120B">
        <w:br/>
      </w:r>
      <w:r w:rsidR="00F55F17">
        <w:t>№</w:t>
      </w:r>
      <w:r w:rsidR="00F55F17" w:rsidRPr="00F55F17">
        <w:t xml:space="preserve"> 144, стр. 4</w:t>
      </w:r>
      <w:r w:rsidR="00EE259A">
        <w:t>;</w:t>
      </w:r>
      <w:r w:rsidR="00EE259A" w:rsidRPr="00EE259A">
        <w:t xml:space="preserve"> 2012, </w:t>
      </w:r>
      <w:r w:rsidR="00EE259A">
        <w:t>№</w:t>
      </w:r>
      <w:r w:rsidR="00EE259A" w:rsidRPr="00EE259A">
        <w:t xml:space="preserve"> 8</w:t>
      </w:r>
      <w:r w:rsidR="00F45014">
        <w:t>, стр. 66</w:t>
      </w:r>
      <w:r w:rsidR="00F55F17" w:rsidRPr="00F55F17">
        <w:t>) следующ</w:t>
      </w:r>
      <w:r w:rsidR="00A004BF">
        <w:t>ие</w:t>
      </w:r>
      <w:r w:rsidR="00F55F17" w:rsidRPr="00F55F17">
        <w:t xml:space="preserve"> изменени</w:t>
      </w:r>
      <w:r w:rsidR="00A004BF">
        <w:t>я</w:t>
      </w:r>
      <w:r w:rsidR="00F55F17" w:rsidRPr="00F55F17">
        <w:t>:</w:t>
      </w:r>
    </w:p>
    <w:p w:rsidR="00DA23E0" w:rsidRDefault="00D649B7" w:rsidP="00D649B7">
      <w:pPr>
        <w:autoSpaceDE w:val="0"/>
        <w:autoSpaceDN w:val="0"/>
        <w:adjustRightInd w:val="0"/>
        <w:ind w:firstLine="709"/>
        <w:jc w:val="both"/>
      </w:pPr>
      <w:r>
        <w:t>1</w:t>
      </w:r>
      <w:r w:rsidR="00050675">
        <w:t>)</w:t>
      </w:r>
      <w:r w:rsidRPr="00D649B7">
        <w:t>наименовани</w:t>
      </w:r>
      <w:r w:rsidR="00DA23E0">
        <w:t>е</w:t>
      </w:r>
      <w:r w:rsidRPr="00D649B7">
        <w:t xml:space="preserve"> </w:t>
      </w:r>
      <w:r w:rsidR="00DA23E0">
        <w:t>Закона изложить в следующей редакции:</w:t>
      </w:r>
    </w:p>
    <w:p w:rsidR="00D649B7" w:rsidRDefault="00E01320" w:rsidP="00D649B7">
      <w:pPr>
        <w:autoSpaceDE w:val="0"/>
        <w:autoSpaceDN w:val="0"/>
        <w:adjustRightInd w:val="0"/>
        <w:ind w:firstLine="709"/>
        <w:jc w:val="both"/>
      </w:pPr>
      <w:r w:rsidRPr="00F55F17">
        <w:t>"</w:t>
      </w:r>
      <w:r>
        <w:t xml:space="preserve">О региональном </w:t>
      </w:r>
      <w:r w:rsidRPr="00F55F17">
        <w:t xml:space="preserve">государственном надзоре </w:t>
      </w:r>
      <w:r w:rsidR="00707CBD">
        <w:t>в области</w:t>
      </w:r>
      <w:r w:rsidRPr="00F55F17">
        <w:t xml:space="preserve"> техническ</w:t>
      </w:r>
      <w:r w:rsidR="00707CBD">
        <w:t>ого</w:t>
      </w:r>
      <w:r w:rsidRPr="00F55F17">
        <w:t xml:space="preserve"> состояни</w:t>
      </w:r>
      <w:r w:rsidR="00707CBD">
        <w:t>я</w:t>
      </w:r>
      <w:r>
        <w:t xml:space="preserve"> и эксплуатаци</w:t>
      </w:r>
      <w:r w:rsidR="00707CBD">
        <w:t>и</w:t>
      </w:r>
      <w:r w:rsidRPr="00F55F17">
        <w:t xml:space="preserve"> самоходных машин и других видов техники</w:t>
      </w:r>
      <w:r>
        <w:t>, аттракционов</w:t>
      </w:r>
      <w:r w:rsidRPr="00F55F17">
        <w:t xml:space="preserve"> в </w:t>
      </w:r>
      <w:r w:rsidR="00540535">
        <w:t>П</w:t>
      </w:r>
      <w:r w:rsidRPr="00F55F17">
        <w:t>риморском крае"</w:t>
      </w:r>
      <w:r>
        <w:t>;</w:t>
      </w:r>
    </w:p>
    <w:p w:rsidR="00B7062B" w:rsidRDefault="00D649B7" w:rsidP="00D649B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</w:t>
      </w:r>
      <w:r w:rsidR="00050675">
        <w:rPr>
          <w:szCs w:val="28"/>
        </w:rPr>
        <w:t>)по тексту Закона</w:t>
      </w:r>
      <w:r w:rsidR="00B7062B">
        <w:rPr>
          <w:szCs w:val="28"/>
        </w:rPr>
        <w:t>:</w:t>
      </w:r>
    </w:p>
    <w:p w:rsidR="005716C2" w:rsidRPr="005716C2" w:rsidRDefault="00B7062B" w:rsidP="00D649B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</w:t>
      </w:r>
      <w:r w:rsidR="00050675">
        <w:rPr>
          <w:szCs w:val="28"/>
        </w:rPr>
        <w:t>п</w:t>
      </w:r>
      <w:proofErr w:type="gramEnd"/>
      <w:r w:rsidR="00050675">
        <w:rPr>
          <w:szCs w:val="28"/>
        </w:rPr>
        <w:t>осле слов "надзор за техническ</w:t>
      </w:r>
      <w:r w:rsidR="00E84B6A">
        <w:rPr>
          <w:szCs w:val="28"/>
        </w:rPr>
        <w:t>им состоянием" в соответствующем падеже</w:t>
      </w:r>
      <w:r w:rsidR="00050675">
        <w:rPr>
          <w:szCs w:val="28"/>
        </w:rPr>
        <w:t xml:space="preserve"> дополнить словами "и </w:t>
      </w:r>
      <w:r w:rsidR="00E84B6A">
        <w:rPr>
          <w:szCs w:val="28"/>
        </w:rPr>
        <w:t>эксплуатацией" в соответствующем падеже</w:t>
      </w:r>
      <w:r w:rsidR="00BD5C9D">
        <w:rPr>
          <w:szCs w:val="28"/>
        </w:rPr>
        <w:t>;</w:t>
      </w:r>
    </w:p>
    <w:p w:rsidR="005716C2" w:rsidRDefault="00B7062B" w:rsidP="00925DC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 w:rsidR="00E84B6A">
        <w:rPr>
          <w:szCs w:val="28"/>
        </w:rPr>
        <w:t>)</w:t>
      </w:r>
      <w:r w:rsidR="00050675">
        <w:rPr>
          <w:szCs w:val="28"/>
        </w:rPr>
        <w:t>п</w:t>
      </w:r>
      <w:proofErr w:type="gramEnd"/>
      <w:r w:rsidR="00050675">
        <w:rPr>
          <w:szCs w:val="28"/>
        </w:rPr>
        <w:t>осле слов "и других видов техники</w:t>
      </w:r>
      <w:r w:rsidR="00050675" w:rsidRPr="005716C2">
        <w:rPr>
          <w:szCs w:val="28"/>
        </w:rPr>
        <w:t>"</w:t>
      </w:r>
      <w:r w:rsidR="00050675">
        <w:rPr>
          <w:szCs w:val="28"/>
        </w:rPr>
        <w:t xml:space="preserve"> до</w:t>
      </w:r>
      <w:r w:rsidR="00540535">
        <w:rPr>
          <w:szCs w:val="28"/>
        </w:rPr>
        <w:t>полнить</w:t>
      </w:r>
      <w:r w:rsidR="00050675">
        <w:rPr>
          <w:szCs w:val="28"/>
        </w:rPr>
        <w:t xml:space="preserve"> слов</w:t>
      </w:r>
      <w:r w:rsidR="00540535">
        <w:rPr>
          <w:szCs w:val="28"/>
        </w:rPr>
        <w:t>ом</w:t>
      </w:r>
      <w:r>
        <w:rPr>
          <w:szCs w:val="28"/>
        </w:rPr>
        <w:t xml:space="preserve"> </w:t>
      </w:r>
      <w:r w:rsidR="00E84B6A">
        <w:rPr>
          <w:szCs w:val="28"/>
        </w:rPr>
        <w:t xml:space="preserve">                     </w:t>
      </w:r>
      <w:r w:rsidR="00050675">
        <w:rPr>
          <w:szCs w:val="28"/>
        </w:rPr>
        <w:t>", аттракционов"</w:t>
      </w:r>
      <w:r w:rsidR="00BD5C9D">
        <w:rPr>
          <w:szCs w:val="28"/>
        </w:rPr>
        <w:t>;</w:t>
      </w:r>
    </w:p>
    <w:p w:rsidR="00725558" w:rsidRDefault="00B7062B" w:rsidP="00925DC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</w:t>
      </w:r>
      <w:r w:rsidR="00725558">
        <w:rPr>
          <w:szCs w:val="28"/>
        </w:rPr>
        <w:t>)в статье 1 после слов "прицепов к ним" дополнить словами ", а также аттракционов";</w:t>
      </w:r>
    </w:p>
    <w:p w:rsidR="00725558" w:rsidRDefault="00B7062B" w:rsidP="00925DC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</w:t>
      </w:r>
      <w:r w:rsidR="00725558">
        <w:rPr>
          <w:szCs w:val="28"/>
        </w:rPr>
        <w:t>)в части 1 статьи 4:</w:t>
      </w:r>
    </w:p>
    <w:p w:rsidR="00725558" w:rsidRDefault="00725558" w:rsidP="00925DC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пункте 1 после слов "прицепов к ним" дополнить словами ", а также аттракционов";</w:t>
      </w:r>
    </w:p>
    <w:p w:rsidR="002A6321" w:rsidRDefault="002A6321" w:rsidP="00925DC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б)пункт 4 признать утратившим силу;</w:t>
      </w:r>
    </w:p>
    <w:p w:rsidR="00050675" w:rsidRDefault="002A6321" w:rsidP="00925DC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</w:t>
      </w:r>
      <w:proofErr w:type="gramStart"/>
      <w:r w:rsidR="00050675">
        <w:rPr>
          <w:szCs w:val="28"/>
        </w:rPr>
        <w:t>)п</w:t>
      </w:r>
      <w:proofErr w:type="gramEnd"/>
      <w:r w:rsidR="00050675">
        <w:rPr>
          <w:szCs w:val="28"/>
        </w:rPr>
        <w:t>ункт 5 изложить в следующей редакции</w:t>
      </w:r>
      <w:r w:rsidR="00BD5C9D">
        <w:rPr>
          <w:szCs w:val="28"/>
        </w:rPr>
        <w:t>:</w:t>
      </w:r>
    </w:p>
    <w:p w:rsidR="00580270" w:rsidRDefault="00A04210" w:rsidP="005802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r w:rsidR="00725558">
        <w:rPr>
          <w:szCs w:val="28"/>
        </w:rPr>
        <w:t>5)</w:t>
      </w:r>
      <w:r>
        <w:rPr>
          <w:szCs w:val="28"/>
        </w:rPr>
        <w:t>осуществление государственной регистрации</w:t>
      </w:r>
      <w:r w:rsidR="00580270" w:rsidRPr="00580270">
        <w:t xml:space="preserve"> </w:t>
      </w:r>
      <w:r w:rsidR="00580270" w:rsidRPr="00580270">
        <w:rPr>
          <w:szCs w:val="28"/>
        </w:rPr>
        <w:t>самоходных машин и других видов техники</w:t>
      </w:r>
      <w:r w:rsidR="00580270">
        <w:rPr>
          <w:szCs w:val="28"/>
        </w:rPr>
        <w:t>, аттракционов</w:t>
      </w:r>
      <w:r w:rsidR="00580270" w:rsidRPr="00580270">
        <w:rPr>
          <w:szCs w:val="28"/>
        </w:rPr>
        <w:t xml:space="preserve"> в Приморском крае</w:t>
      </w:r>
      <w:r w:rsidR="00580270">
        <w:rPr>
          <w:szCs w:val="28"/>
        </w:rPr>
        <w:t xml:space="preserve"> в порядке, установленном Правительством Российской Федерации</w:t>
      </w:r>
      <w:proofErr w:type="gramStart"/>
      <w:r w:rsidR="00E01320">
        <w:rPr>
          <w:szCs w:val="28"/>
        </w:rPr>
        <w:t>;</w:t>
      </w:r>
      <w:r w:rsidR="00580270">
        <w:rPr>
          <w:szCs w:val="28"/>
        </w:rPr>
        <w:t>"</w:t>
      </w:r>
      <w:proofErr w:type="gramEnd"/>
      <w:r w:rsidR="00580270">
        <w:rPr>
          <w:szCs w:val="28"/>
        </w:rPr>
        <w:t>.</w:t>
      </w:r>
    </w:p>
    <w:p w:rsidR="00B703B0" w:rsidRDefault="00B703B0" w:rsidP="0058027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703B0" w:rsidRDefault="00B703B0" w:rsidP="0058027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703B0" w:rsidRDefault="00B703B0" w:rsidP="0058027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703B0" w:rsidRDefault="00B703B0" w:rsidP="0058027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703B0" w:rsidRPr="00580270" w:rsidRDefault="00B703B0" w:rsidP="0058027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A123B" w:rsidRDefault="006A123B" w:rsidP="00925DC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СТАТЬЯ 2.</w:t>
      </w:r>
    </w:p>
    <w:p w:rsidR="006A123B" w:rsidRDefault="006A123B" w:rsidP="00925DC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Настоящий Закон вступает в силу с </w:t>
      </w:r>
      <w:r w:rsidR="00C07D5E" w:rsidRPr="00C07D5E">
        <w:rPr>
          <w:szCs w:val="28"/>
        </w:rPr>
        <w:t>27</w:t>
      </w:r>
      <w:r w:rsidR="00C07D5E">
        <w:rPr>
          <w:szCs w:val="28"/>
        </w:rPr>
        <w:t xml:space="preserve"> января 2019 года</w:t>
      </w:r>
      <w:r w:rsidR="00A004BF">
        <w:rPr>
          <w:szCs w:val="28"/>
        </w:rPr>
        <w:t>.</w:t>
      </w:r>
    </w:p>
    <w:p w:rsidR="006A123B" w:rsidRDefault="006A123B" w:rsidP="00C07D5E">
      <w:pPr>
        <w:tabs>
          <w:tab w:val="center" w:pos="5031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A123B" w:rsidRDefault="006A123B" w:rsidP="00925DC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A123B" w:rsidRDefault="006A123B" w:rsidP="00925DC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A123B" w:rsidRDefault="006A123B" w:rsidP="006A123B">
      <w:pPr>
        <w:pStyle w:val="ConsPlus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Временно </w:t>
      </w:r>
      <w:proofErr w:type="gramStart"/>
      <w:r>
        <w:rPr>
          <w:color w:val="000000"/>
          <w:sz w:val="28"/>
          <w:szCs w:val="28"/>
        </w:rPr>
        <w:t>исполняющий</w:t>
      </w:r>
      <w:proofErr w:type="gramEnd"/>
      <w:r>
        <w:rPr>
          <w:color w:val="000000"/>
          <w:sz w:val="28"/>
          <w:szCs w:val="28"/>
        </w:rPr>
        <w:t xml:space="preserve"> обязанности</w:t>
      </w:r>
    </w:p>
    <w:p w:rsidR="006A123B" w:rsidRDefault="006A123B" w:rsidP="006A123B">
      <w:pPr>
        <w:pStyle w:val="ConsPlus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Губернатора края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</w:t>
      </w:r>
      <w:r w:rsidR="00B703B0">
        <w:rPr>
          <w:color w:val="000000"/>
          <w:sz w:val="28"/>
          <w:szCs w:val="28"/>
        </w:rPr>
        <w:t xml:space="preserve">  О.Н. Кожемяко</w:t>
      </w:r>
    </w:p>
    <w:p w:rsidR="006A123B" w:rsidRPr="005B0A3E" w:rsidRDefault="006A123B" w:rsidP="00925DC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sectPr w:rsidR="006A123B" w:rsidRPr="005B0A3E" w:rsidSect="001465BC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76FD" w:rsidRDefault="00E176FD">
      <w:r>
        <w:separator/>
      </w:r>
    </w:p>
  </w:endnote>
  <w:endnote w:type="continuationSeparator" w:id="0">
    <w:p w:rsidR="00E176FD" w:rsidRDefault="00E176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76FD" w:rsidRDefault="00E176FD">
      <w:r>
        <w:separator/>
      </w:r>
    </w:p>
  </w:footnote>
  <w:footnote w:type="continuationSeparator" w:id="0">
    <w:p w:rsidR="00E176FD" w:rsidRDefault="00E176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35889401"/>
      <w:docPartObj>
        <w:docPartGallery w:val="Page Numbers (Top of Page)"/>
        <w:docPartUnique/>
      </w:docPartObj>
    </w:sdtPr>
    <w:sdtEndPr/>
    <w:sdtContent>
      <w:p w:rsidR="001465BC" w:rsidRDefault="001465BC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262D">
          <w:rPr>
            <w:noProof/>
          </w:rPr>
          <w:t>2</w:t>
        </w:r>
        <w:r>
          <w:fldChar w:fldCharType="end"/>
        </w:r>
      </w:p>
    </w:sdtContent>
  </w:sdt>
  <w:p w:rsidR="0032326E" w:rsidRDefault="0032326E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7695"/>
    <w:rsid w:val="000230FE"/>
    <w:rsid w:val="00050675"/>
    <w:rsid w:val="001465BC"/>
    <w:rsid w:val="001612C4"/>
    <w:rsid w:val="0017120B"/>
    <w:rsid w:val="001A55F9"/>
    <w:rsid w:val="00250512"/>
    <w:rsid w:val="002A6321"/>
    <w:rsid w:val="00315F98"/>
    <w:rsid w:val="0032326E"/>
    <w:rsid w:val="003D00C9"/>
    <w:rsid w:val="004600A1"/>
    <w:rsid w:val="0050262D"/>
    <w:rsid w:val="00540535"/>
    <w:rsid w:val="005716C2"/>
    <w:rsid w:val="00580270"/>
    <w:rsid w:val="00596D8A"/>
    <w:rsid w:val="005B0A3E"/>
    <w:rsid w:val="005F2FDE"/>
    <w:rsid w:val="00680D68"/>
    <w:rsid w:val="006A123B"/>
    <w:rsid w:val="006B55BA"/>
    <w:rsid w:val="00707CBD"/>
    <w:rsid w:val="00713639"/>
    <w:rsid w:val="00725558"/>
    <w:rsid w:val="007B25A5"/>
    <w:rsid w:val="007E6267"/>
    <w:rsid w:val="007F7F49"/>
    <w:rsid w:val="008E694F"/>
    <w:rsid w:val="00925DC6"/>
    <w:rsid w:val="00927695"/>
    <w:rsid w:val="00972C6B"/>
    <w:rsid w:val="009E75C5"/>
    <w:rsid w:val="00A004BF"/>
    <w:rsid w:val="00A04210"/>
    <w:rsid w:val="00A373C0"/>
    <w:rsid w:val="00AD4EC2"/>
    <w:rsid w:val="00AD7A50"/>
    <w:rsid w:val="00B40676"/>
    <w:rsid w:val="00B67B2C"/>
    <w:rsid w:val="00B703B0"/>
    <w:rsid w:val="00B7062B"/>
    <w:rsid w:val="00BD5C9D"/>
    <w:rsid w:val="00C07D5E"/>
    <w:rsid w:val="00D649B7"/>
    <w:rsid w:val="00DA23E0"/>
    <w:rsid w:val="00DA3187"/>
    <w:rsid w:val="00E01320"/>
    <w:rsid w:val="00E03C65"/>
    <w:rsid w:val="00E176FD"/>
    <w:rsid w:val="00E33EBD"/>
    <w:rsid w:val="00E6030B"/>
    <w:rsid w:val="00E84B6A"/>
    <w:rsid w:val="00EE259A"/>
    <w:rsid w:val="00F45014"/>
    <w:rsid w:val="00F55F17"/>
    <w:rsid w:val="00F66F21"/>
    <w:rsid w:val="00FA4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6A123B"/>
    <w:pPr>
      <w:autoSpaceDE w:val="0"/>
      <w:autoSpaceDN w:val="0"/>
      <w:adjustRightInd w:val="0"/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1465B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6A123B"/>
    <w:pPr>
      <w:autoSpaceDE w:val="0"/>
      <w:autoSpaceDN w:val="0"/>
      <w:adjustRightInd w:val="0"/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1465B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продов. пол. и природопольз.</Template>
  <TotalTime>0</TotalTime>
  <Pages>2</Pages>
  <Words>242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pishun_s_n</cp:lastModifiedBy>
  <cp:revision>2</cp:revision>
  <cp:lastPrinted>2018-10-01T03:49:00Z</cp:lastPrinted>
  <dcterms:created xsi:type="dcterms:W3CDTF">2018-10-04T22:59:00Z</dcterms:created>
  <dcterms:modified xsi:type="dcterms:W3CDTF">2018-10-04T22:59:00Z</dcterms:modified>
</cp:coreProperties>
</file>