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CB23FF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 w:rsidR="005F7E5E">
              <w:br/>
            </w:r>
            <w:r>
              <w:t>"</w:t>
            </w:r>
            <w:r w:rsidR="00CB23FF">
              <w:t>О</w:t>
            </w:r>
            <w:r w:rsidR="0096325B">
              <w:t xml:space="preserve"> региональном государственном надзоре в области технического состояния самоходных машин и других видов техники в Приморском крае"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 xml:space="preserve">1.Принять проект закона Приморского края "О внесении изменений в Закон Приморского края </w:t>
      </w:r>
      <w:r w:rsidR="0096325B">
        <w:t>"О региональном государственном надзоре в области технического состояния самоходных машин и других видов техники в Приморском крае"</w:t>
      </w:r>
      <w:r>
        <w:t xml:space="preserve"> 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</w:t>
      </w:r>
      <w:r w:rsidR="005C547C">
        <w:t>ых</w:t>
      </w:r>
      <w:r>
        <w:t xml:space="preserve"> поправ</w:t>
      </w:r>
      <w:r w:rsidR="005C547C">
        <w:t>ок</w:t>
      </w:r>
      <w:r>
        <w:t xml:space="preserve">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</w:t>
      </w:r>
      <w:r w:rsidR="001532EF">
        <w:t xml:space="preserve">      </w:t>
      </w:r>
      <w:r>
        <w:t xml:space="preserve">      </w:t>
      </w:r>
      <w:r w:rsidR="001532EF">
        <w:t>А.И. 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66B" w:rsidRDefault="00C7266B">
      <w:r>
        <w:separator/>
      </w:r>
    </w:p>
  </w:endnote>
  <w:endnote w:type="continuationSeparator" w:id="0">
    <w:p w:rsidR="00C7266B" w:rsidRDefault="00C72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66B" w:rsidRDefault="00C7266B">
      <w:r>
        <w:separator/>
      </w:r>
    </w:p>
  </w:footnote>
  <w:footnote w:type="continuationSeparator" w:id="0">
    <w:p w:rsidR="00C7266B" w:rsidRDefault="00C72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32EF"/>
    <w:rsid w:val="00155F7F"/>
    <w:rsid w:val="002C7E1F"/>
    <w:rsid w:val="003325F4"/>
    <w:rsid w:val="00392E21"/>
    <w:rsid w:val="0043712E"/>
    <w:rsid w:val="004B69FA"/>
    <w:rsid w:val="004D1A01"/>
    <w:rsid w:val="005A6019"/>
    <w:rsid w:val="005C547C"/>
    <w:rsid w:val="005E6130"/>
    <w:rsid w:val="005F7E5E"/>
    <w:rsid w:val="00695A4A"/>
    <w:rsid w:val="006D45E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325B"/>
    <w:rsid w:val="009959AC"/>
    <w:rsid w:val="009C06BA"/>
    <w:rsid w:val="00A13794"/>
    <w:rsid w:val="00A26C60"/>
    <w:rsid w:val="00A93332"/>
    <w:rsid w:val="00AE5EE6"/>
    <w:rsid w:val="00BA58C7"/>
    <w:rsid w:val="00C20E8F"/>
    <w:rsid w:val="00C7266B"/>
    <w:rsid w:val="00CA7E54"/>
    <w:rsid w:val="00CB23FF"/>
    <w:rsid w:val="00CE19DF"/>
    <w:rsid w:val="00D00F46"/>
    <w:rsid w:val="00D02716"/>
    <w:rsid w:val="00D454BC"/>
    <w:rsid w:val="00DF01B2"/>
    <w:rsid w:val="00DF4430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124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2018-02-05T01:51:00Z</cp:lastPrinted>
  <dcterms:created xsi:type="dcterms:W3CDTF">2018-10-04T22:55:00Z</dcterms:created>
  <dcterms:modified xsi:type="dcterms:W3CDTF">2018-10-04T22:55:00Z</dcterms:modified>
</cp:coreProperties>
</file>