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B5EA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проекте закона Приморского края </w:t>
            </w:r>
            <w:r w:rsidR="003B5EAA" w:rsidRPr="003B5EAA">
              <w:rPr>
                <w:szCs w:val="28"/>
              </w:rPr>
              <w:t xml:space="preserve">"О внесении изменений в Закон Приморского края </w:t>
            </w:r>
            <w:r w:rsidR="003B5EAA">
              <w:rPr>
                <w:szCs w:val="28"/>
              </w:rPr>
              <w:br/>
            </w:r>
            <w:r w:rsidR="003B5EAA" w:rsidRPr="003B5EAA">
              <w:rPr>
                <w:szCs w:val="28"/>
              </w:rPr>
              <w:t>"О развитии сельского хозяйства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2B5ADE" w:rsidRPr="003174F7">
        <w:rPr>
          <w:szCs w:val="28"/>
        </w:rPr>
        <w:t xml:space="preserve"> закона Приморского края </w:t>
      </w:r>
      <w:r w:rsidR="003B5EAA" w:rsidRPr="003B5EAA">
        <w:rPr>
          <w:szCs w:val="28"/>
        </w:rPr>
        <w:t xml:space="preserve">"О внесении изменений в Закон Приморского края "О развитии сельского хозяйства в Приморском крае" </w:t>
      </w:r>
      <w:r w:rsidR="002B5ADE" w:rsidRPr="003174F7">
        <w:rPr>
          <w:szCs w:val="28"/>
        </w:rPr>
        <w:t xml:space="preserve">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5A7340" w:rsidRDefault="00227F0F" w:rsidP="005A7340">
      <w:pPr>
        <w:ind w:firstLine="709"/>
        <w:jc w:val="both"/>
      </w:pPr>
      <w:r>
        <w:t>2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7F0F" w:rsidRDefault="00227F0F" w:rsidP="005A7340">
      <w:pPr>
        <w:ind w:firstLine="709"/>
        <w:jc w:val="both"/>
      </w:pPr>
    </w:p>
    <w:p w:rsidR="005A7340" w:rsidRDefault="00227F0F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25C" w:rsidRDefault="0096525C">
      <w:r>
        <w:separator/>
      </w:r>
    </w:p>
  </w:endnote>
  <w:endnote w:type="continuationSeparator" w:id="0">
    <w:p w:rsidR="0096525C" w:rsidRDefault="0096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25C" w:rsidRDefault="0096525C">
      <w:r>
        <w:separator/>
      </w:r>
    </w:p>
  </w:footnote>
  <w:footnote w:type="continuationSeparator" w:id="0">
    <w:p w:rsidR="0096525C" w:rsidRDefault="00965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27F0F"/>
    <w:rsid w:val="00240E59"/>
    <w:rsid w:val="00272E4F"/>
    <w:rsid w:val="00287DB8"/>
    <w:rsid w:val="002A49A2"/>
    <w:rsid w:val="002B5ADE"/>
    <w:rsid w:val="003325F4"/>
    <w:rsid w:val="00392E21"/>
    <w:rsid w:val="003B5EAA"/>
    <w:rsid w:val="003D097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6525C"/>
    <w:rsid w:val="009959AC"/>
    <w:rsid w:val="009C06BA"/>
    <w:rsid w:val="00A13794"/>
    <w:rsid w:val="00A26C60"/>
    <w:rsid w:val="00A33119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18E26-BA23-464C-984A-271B2599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104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2018-10-05T04:54:00Z</dcterms:created>
  <dcterms:modified xsi:type="dcterms:W3CDTF">2018-10-05T04:54:00Z</dcterms:modified>
</cp:coreProperties>
</file>