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8948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38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38A7">
              <w:rPr>
                <w:szCs w:val="28"/>
              </w:rPr>
              <w:t>03.10.2018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38A7" w:rsidRPr="00F838A7">
              <w:rPr>
                <w:szCs w:val="28"/>
              </w:rPr>
              <w:t>1045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38A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38A7" w:rsidP="0094344A">
            <w:pPr>
              <w:ind w:left="-108"/>
              <w:jc w:val="both"/>
            </w:pPr>
            <w:r w:rsidRPr="00F838A7">
              <w:t xml:space="preserve">О Законе Приморского края </w:t>
            </w:r>
            <w:r w:rsidRPr="00F838A7">
              <w:rPr>
                <w:szCs w:val="28"/>
              </w:rPr>
              <w:t>"</w:t>
            </w:r>
            <w:r w:rsidRPr="00F838A7">
              <w:rPr>
                <w:bCs/>
                <w:szCs w:val="28"/>
              </w:rPr>
              <w:t xml:space="preserve">О внесении изменений в </w:t>
            </w:r>
            <w:proofErr w:type="spellStart"/>
            <w:proofErr w:type="gramStart"/>
            <w:r w:rsidRPr="00F838A7">
              <w:rPr>
                <w:szCs w:val="28"/>
              </w:rPr>
              <w:t>Избира</w:t>
            </w:r>
            <w:proofErr w:type="spellEnd"/>
            <w:r>
              <w:rPr>
                <w:szCs w:val="28"/>
              </w:rPr>
              <w:t>-</w:t>
            </w:r>
            <w:r w:rsidRPr="00F838A7">
              <w:rPr>
                <w:szCs w:val="28"/>
              </w:rPr>
              <w:t>тельный</w:t>
            </w:r>
            <w:proofErr w:type="gramEnd"/>
            <w:r w:rsidRPr="00F838A7">
              <w:rPr>
                <w:szCs w:val="28"/>
              </w:rPr>
              <w:t xml:space="preserve"> кодекс </w:t>
            </w:r>
            <w:r w:rsidRPr="00F838A7">
              <w:t>Приморского края"</w:t>
            </w:r>
          </w:p>
          <w:p w:rsidR="000B3FB2" w:rsidRPr="00F838A7" w:rsidRDefault="000B3FB2" w:rsidP="0094344A">
            <w:pPr>
              <w:ind w:left="-108"/>
              <w:jc w:val="both"/>
            </w:pPr>
          </w:p>
        </w:tc>
      </w:tr>
    </w:tbl>
    <w:p w:rsidR="00F838A7" w:rsidRPr="00F838A7" w:rsidRDefault="00F838A7" w:rsidP="00F838A7">
      <w:pPr>
        <w:ind w:firstLine="720"/>
        <w:jc w:val="both"/>
      </w:pPr>
      <w:r w:rsidRPr="00F838A7">
        <w:t xml:space="preserve">Законодательное Собрание Приморского края </w:t>
      </w:r>
    </w:p>
    <w:p w:rsidR="00F838A7" w:rsidRPr="00F838A7" w:rsidRDefault="00F838A7" w:rsidP="00F838A7"/>
    <w:p w:rsidR="00F838A7" w:rsidRPr="00F838A7" w:rsidRDefault="00F838A7" w:rsidP="00F838A7">
      <w:r w:rsidRPr="00F838A7">
        <w:t>ПОСТАНОВЛЯЕТ:</w:t>
      </w:r>
    </w:p>
    <w:p w:rsidR="00F838A7" w:rsidRPr="00F838A7" w:rsidRDefault="00F838A7" w:rsidP="00F838A7"/>
    <w:p w:rsidR="00F838A7" w:rsidRPr="00F838A7" w:rsidRDefault="00F838A7" w:rsidP="00F838A7">
      <w:pPr>
        <w:ind w:right="-2" w:firstLine="720"/>
        <w:jc w:val="both"/>
      </w:pPr>
      <w:r w:rsidRPr="00F838A7">
        <w:t xml:space="preserve">1.Принять Закон Приморского края </w:t>
      </w:r>
      <w:r w:rsidRPr="00F838A7">
        <w:rPr>
          <w:szCs w:val="28"/>
        </w:rPr>
        <w:t>"</w:t>
      </w:r>
      <w:r w:rsidRPr="00F838A7">
        <w:rPr>
          <w:bCs/>
          <w:szCs w:val="28"/>
        </w:rPr>
        <w:t xml:space="preserve">О внесении изменений в </w:t>
      </w:r>
      <w:r w:rsidRPr="00F838A7">
        <w:rPr>
          <w:szCs w:val="28"/>
        </w:rPr>
        <w:t xml:space="preserve">Избирательный кодекс </w:t>
      </w:r>
      <w:r w:rsidRPr="00F838A7">
        <w:t>Приморского края".</w:t>
      </w:r>
    </w:p>
    <w:p w:rsidR="00F838A7" w:rsidRPr="00F838A7" w:rsidRDefault="00F838A7" w:rsidP="00F838A7">
      <w:pPr>
        <w:ind w:right="-144" w:firstLine="720"/>
        <w:jc w:val="both"/>
      </w:pPr>
    </w:p>
    <w:p w:rsidR="00F838A7" w:rsidRPr="00F838A7" w:rsidRDefault="00F838A7" w:rsidP="00F838A7">
      <w:pPr>
        <w:ind w:firstLine="720"/>
        <w:jc w:val="both"/>
      </w:pPr>
      <w:r w:rsidRPr="00F838A7">
        <w:t>2.Направить указанный Закон Губернатору Приморского края для обнародования.</w:t>
      </w:r>
    </w:p>
    <w:p w:rsidR="00F838A7" w:rsidRPr="00F838A7" w:rsidRDefault="00F838A7" w:rsidP="00F838A7">
      <w:pPr>
        <w:ind w:firstLine="709"/>
        <w:jc w:val="both"/>
      </w:pPr>
    </w:p>
    <w:p w:rsidR="00F838A7" w:rsidRPr="00F838A7" w:rsidRDefault="00F838A7" w:rsidP="00F838A7">
      <w:pPr>
        <w:jc w:val="both"/>
      </w:pPr>
      <w:r w:rsidRPr="00F838A7">
        <w:tab/>
        <w:t>3.Настоящее постановление вступает в силу со дня его принятия.</w:t>
      </w:r>
    </w:p>
    <w:p w:rsidR="00F838A7" w:rsidRPr="00F838A7" w:rsidRDefault="00F838A7" w:rsidP="00F838A7">
      <w:pPr>
        <w:ind w:firstLine="720"/>
        <w:jc w:val="both"/>
      </w:pPr>
    </w:p>
    <w:p w:rsidR="00F838A7" w:rsidRPr="00F838A7" w:rsidRDefault="00F838A7" w:rsidP="00F838A7">
      <w:pPr>
        <w:jc w:val="both"/>
      </w:pPr>
    </w:p>
    <w:p w:rsidR="00F838A7" w:rsidRPr="00F838A7" w:rsidRDefault="00F838A7" w:rsidP="00F838A7">
      <w:pPr>
        <w:jc w:val="both"/>
      </w:pPr>
    </w:p>
    <w:p w:rsidR="00F838A7" w:rsidRPr="00F838A7" w:rsidRDefault="00F838A7" w:rsidP="00F838A7">
      <w:pPr>
        <w:jc w:val="both"/>
      </w:pPr>
      <w:r w:rsidRPr="00F838A7">
        <w:t>Председатель</w:t>
      </w:r>
    </w:p>
    <w:p w:rsidR="00F838A7" w:rsidRPr="00F838A7" w:rsidRDefault="00F838A7" w:rsidP="00F838A7">
      <w:pPr>
        <w:jc w:val="both"/>
      </w:pPr>
      <w:r w:rsidRPr="00F838A7">
        <w:t xml:space="preserve">Законодательного Собрания </w:t>
      </w:r>
      <w:r w:rsidRPr="00F838A7">
        <w:tab/>
      </w:r>
      <w:r w:rsidRPr="00F838A7">
        <w:tab/>
      </w:r>
      <w:r w:rsidRPr="00F838A7">
        <w:tab/>
      </w:r>
      <w:r w:rsidRPr="00F838A7">
        <w:tab/>
      </w:r>
      <w:r w:rsidRPr="00F838A7">
        <w:tab/>
      </w:r>
      <w:r w:rsidRPr="00F838A7">
        <w:tab/>
      </w:r>
      <w:r w:rsidRPr="00F838A7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E28" w:rsidRDefault="000A4E28">
      <w:r>
        <w:separator/>
      </w:r>
    </w:p>
  </w:endnote>
  <w:endnote w:type="continuationSeparator" w:id="0">
    <w:p w:rsidR="000A4E28" w:rsidRDefault="000A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E28" w:rsidRDefault="000A4E28">
      <w:r>
        <w:separator/>
      </w:r>
    </w:p>
  </w:footnote>
  <w:footnote w:type="continuationSeparator" w:id="0">
    <w:p w:rsidR="000A4E28" w:rsidRDefault="000A4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38A7"/>
    <w:rsid w:val="00057575"/>
    <w:rsid w:val="000A4E2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2018-10-01T00:25:00Z</cp:lastPrinted>
  <dcterms:created xsi:type="dcterms:W3CDTF">2018-10-01T00:25:00Z</dcterms:created>
  <dcterms:modified xsi:type="dcterms:W3CDTF">2018-10-01T00:27:00Z</dcterms:modified>
</cp:coreProperties>
</file>