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51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5C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5CC6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5CC6" w:rsidRPr="00A35CC6">
              <w:rPr>
                <w:szCs w:val="28"/>
              </w:rPr>
              <w:t>1043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5C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5CC6" w:rsidP="0094344A">
            <w:pPr>
              <w:ind w:left="-108"/>
              <w:jc w:val="both"/>
            </w:pPr>
            <w:r w:rsidRPr="00A35CC6">
              <w:t>Об изменениях в составах комитетов Законодательного Собрания по бюджетно-налоговой политике и финансовым ресурсам, по экономической политике и собственности и по региональной политике и законности</w:t>
            </w:r>
          </w:p>
          <w:p w:rsidR="000B3FB2" w:rsidRPr="00A35CC6" w:rsidRDefault="000B3FB2" w:rsidP="0094344A">
            <w:pPr>
              <w:ind w:left="-108"/>
              <w:jc w:val="both"/>
            </w:pPr>
          </w:p>
        </w:tc>
      </w:tr>
    </w:tbl>
    <w:p w:rsidR="00A35CC6" w:rsidRPr="00A35CC6" w:rsidRDefault="00A35CC6" w:rsidP="00A35CC6">
      <w:pPr>
        <w:ind w:firstLine="709"/>
        <w:jc w:val="both"/>
      </w:pPr>
      <w:bookmarkStart w:id="0" w:name="_GoBack"/>
      <w:bookmarkEnd w:id="0"/>
      <w:r w:rsidRPr="00A35CC6">
        <w:t xml:space="preserve">Рассмотрев заявления депутатов Законодательного Собрания </w:t>
      </w:r>
      <w:r w:rsidRPr="00A35CC6">
        <w:br/>
        <w:t xml:space="preserve">Кана В.В., Марченко Ю.В., Щербакова А.В., в соответствии с </w:t>
      </w:r>
      <w:r w:rsidRPr="00A35CC6">
        <w:rPr>
          <w:szCs w:val="28"/>
        </w:rPr>
        <w:t xml:space="preserve">пунктом 2.3 раздела 2 </w:t>
      </w:r>
      <w:r w:rsidRPr="00A35CC6">
        <w:t>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A35CC6" w:rsidRPr="00A35CC6" w:rsidRDefault="00A35CC6" w:rsidP="00A35CC6"/>
    <w:p w:rsidR="00A35CC6" w:rsidRPr="00A35CC6" w:rsidRDefault="00A35CC6" w:rsidP="00A35CC6">
      <w:r w:rsidRPr="00A35CC6">
        <w:t>ПОСТАНОВЛЯЕТ:</w:t>
      </w:r>
    </w:p>
    <w:p w:rsidR="00A35CC6" w:rsidRPr="00A35CC6" w:rsidRDefault="00A35CC6" w:rsidP="00A35CC6"/>
    <w:p w:rsidR="00A35CC6" w:rsidRPr="00A35CC6" w:rsidRDefault="00A35CC6" w:rsidP="00A35CC6">
      <w:pPr>
        <w:jc w:val="both"/>
      </w:pPr>
      <w:r w:rsidRPr="00A35CC6">
        <w:tab/>
        <w:t xml:space="preserve">1.Вывести из состава комитета Законодательного Собрания по региональной политике и законности </w:t>
      </w:r>
      <w:proofErr w:type="gramStart"/>
      <w:r w:rsidRPr="00A35CC6">
        <w:t>депутата Законодательного Собрания Кана Валерия Владимировича</w:t>
      </w:r>
      <w:proofErr w:type="gramEnd"/>
      <w:r w:rsidRPr="00A35CC6">
        <w:t>.</w:t>
      </w:r>
    </w:p>
    <w:p w:rsidR="00A35CC6" w:rsidRPr="00A35CC6" w:rsidRDefault="00A35CC6" w:rsidP="00A35CC6">
      <w:pPr>
        <w:jc w:val="both"/>
      </w:pPr>
    </w:p>
    <w:p w:rsidR="00A35CC6" w:rsidRPr="00A35CC6" w:rsidRDefault="00A35CC6" w:rsidP="00A35CC6">
      <w:pPr>
        <w:jc w:val="both"/>
      </w:pPr>
      <w:r w:rsidRPr="00A35CC6">
        <w:tab/>
        <w:t xml:space="preserve">2.Ввести в состав комитета Законодательного Собрания по бюджетно-налоговой политике и финансовым ресурсам </w:t>
      </w:r>
      <w:proofErr w:type="gramStart"/>
      <w:r w:rsidRPr="00A35CC6">
        <w:t>депутата Законодательного Собрания Кана Валерия Владимировича</w:t>
      </w:r>
      <w:proofErr w:type="gramEnd"/>
      <w:r w:rsidRPr="00A35CC6">
        <w:t>.</w:t>
      </w:r>
    </w:p>
    <w:p w:rsidR="00A35CC6" w:rsidRPr="00A35CC6" w:rsidRDefault="00A35CC6" w:rsidP="00A35CC6">
      <w:pPr>
        <w:jc w:val="both"/>
      </w:pPr>
    </w:p>
    <w:p w:rsidR="00A35CC6" w:rsidRPr="00A35CC6" w:rsidRDefault="00A35CC6" w:rsidP="00A35CC6">
      <w:pPr>
        <w:jc w:val="both"/>
      </w:pPr>
      <w:r w:rsidRPr="00A35CC6">
        <w:tab/>
        <w:t>3.Ввести в состав комитета Законодательного Собрания по экономической политике и собственности депутата Законодательного Собрания Марченко Юлию Валерьевну.</w:t>
      </w:r>
    </w:p>
    <w:p w:rsidR="00A35CC6" w:rsidRPr="00A35CC6" w:rsidRDefault="00A35CC6" w:rsidP="00A35CC6">
      <w:pPr>
        <w:jc w:val="both"/>
      </w:pPr>
    </w:p>
    <w:p w:rsidR="00A35CC6" w:rsidRPr="00A35CC6" w:rsidRDefault="00A35CC6" w:rsidP="00A35CC6">
      <w:pPr>
        <w:jc w:val="both"/>
      </w:pPr>
      <w:r w:rsidRPr="00A35CC6">
        <w:tab/>
        <w:t>4.Ввести в состав комитета Законодательного Собрания по региональной политике и законности депутата Законодательного Собрания Щербакова Александра Владимировича.</w:t>
      </w:r>
    </w:p>
    <w:p w:rsidR="00A35CC6" w:rsidRPr="00A35CC6" w:rsidRDefault="00A35CC6" w:rsidP="00A35CC6">
      <w:pPr>
        <w:jc w:val="both"/>
      </w:pPr>
    </w:p>
    <w:p w:rsidR="00A35CC6" w:rsidRPr="00A35CC6" w:rsidRDefault="00A35CC6" w:rsidP="00A35CC6">
      <w:pPr>
        <w:jc w:val="both"/>
      </w:pPr>
      <w:r w:rsidRPr="00A35CC6">
        <w:tab/>
        <w:t xml:space="preserve">5.Изменить численный состав комитета Законодательного Собрания по </w:t>
      </w:r>
      <w:proofErr w:type="gramStart"/>
      <w:r w:rsidRPr="00A35CC6">
        <w:t>бюджетно-налоговой</w:t>
      </w:r>
      <w:proofErr w:type="gramEnd"/>
      <w:r w:rsidRPr="00A35CC6">
        <w:t xml:space="preserve"> политике и финансовым ресурсам.</w:t>
      </w:r>
    </w:p>
    <w:p w:rsidR="00A35CC6" w:rsidRPr="00A35CC6" w:rsidRDefault="00A35CC6" w:rsidP="00A35CC6">
      <w:pPr>
        <w:jc w:val="both"/>
      </w:pPr>
      <w:r w:rsidRPr="00A35CC6">
        <w:lastRenderedPageBreak/>
        <w:tab/>
        <w:t>6.Изменить численный состав комитета Законодательного Собрания по экономической политике и собственности.</w:t>
      </w:r>
    </w:p>
    <w:p w:rsidR="00A35CC6" w:rsidRPr="00A35CC6" w:rsidRDefault="00A35CC6" w:rsidP="00A35CC6">
      <w:pPr>
        <w:jc w:val="both"/>
      </w:pPr>
    </w:p>
    <w:p w:rsidR="00A35CC6" w:rsidRPr="00A35CC6" w:rsidRDefault="00A35CC6" w:rsidP="00A35CC6">
      <w:pPr>
        <w:jc w:val="both"/>
      </w:pPr>
      <w:r w:rsidRPr="00A35CC6">
        <w:tab/>
        <w:t>7.Настоящее постановление вступает в силу со дня его принятия.</w:t>
      </w:r>
    </w:p>
    <w:p w:rsidR="00A35CC6" w:rsidRPr="00A35CC6" w:rsidRDefault="00A35CC6" w:rsidP="00A35CC6">
      <w:pPr>
        <w:jc w:val="both"/>
      </w:pPr>
    </w:p>
    <w:p w:rsidR="00A35CC6" w:rsidRPr="00A35CC6" w:rsidRDefault="00A35CC6" w:rsidP="00A35CC6">
      <w:pPr>
        <w:jc w:val="both"/>
      </w:pPr>
    </w:p>
    <w:p w:rsidR="00A35CC6" w:rsidRPr="00A35CC6" w:rsidRDefault="00A35CC6" w:rsidP="00A35CC6">
      <w:pPr>
        <w:jc w:val="both"/>
      </w:pPr>
    </w:p>
    <w:p w:rsidR="00A35CC6" w:rsidRPr="00A35CC6" w:rsidRDefault="00A35CC6" w:rsidP="00A35CC6">
      <w:pPr>
        <w:jc w:val="both"/>
      </w:pPr>
      <w:r w:rsidRPr="00A35CC6">
        <w:t>Председатель</w:t>
      </w:r>
    </w:p>
    <w:p w:rsidR="00A35CC6" w:rsidRPr="00A35CC6" w:rsidRDefault="00A35CC6" w:rsidP="00A35CC6">
      <w:pPr>
        <w:jc w:val="both"/>
      </w:pPr>
      <w:r w:rsidRPr="00A35CC6">
        <w:t xml:space="preserve">Законодательного Собрания </w:t>
      </w:r>
      <w:r w:rsidRPr="00A35CC6">
        <w:tab/>
      </w:r>
      <w:r w:rsidRPr="00A35CC6">
        <w:tab/>
      </w:r>
      <w:r w:rsidRPr="00A35CC6">
        <w:tab/>
      </w:r>
      <w:r w:rsidRPr="00A35CC6">
        <w:tab/>
      </w:r>
      <w:r w:rsidRPr="00A35CC6">
        <w:tab/>
      </w:r>
      <w:r w:rsidRPr="00A35CC6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35CC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EE6" w:rsidRDefault="00AC6EE6">
      <w:r>
        <w:separator/>
      </w:r>
    </w:p>
  </w:endnote>
  <w:endnote w:type="continuationSeparator" w:id="0">
    <w:p w:rsidR="00AC6EE6" w:rsidRDefault="00AC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EE6" w:rsidRDefault="00AC6EE6">
      <w:r>
        <w:separator/>
      </w:r>
    </w:p>
  </w:footnote>
  <w:footnote w:type="continuationSeparator" w:id="0">
    <w:p w:rsidR="00AC6EE6" w:rsidRDefault="00AC6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CC6" w:rsidRDefault="00A35CC6" w:rsidP="00A35CC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5CC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5CC6"/>
    <w:rsid w:val="00A93332"/>
    <w:rsid w:val="00AC6EE6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35C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2018-09-26T06:35:00Z</cp:lastPrinted>
  <dcterms:created xsi:type="dcterms:W3CDTF">2018-09-26T06:32:00Z</dcterms:created>
  <dcterms:modified xsi:type="dcterms:W3CDTF">2018-09-26T06:35:00Z</dcterms:modified>
</cp:coreProperties>
</file>