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53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543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543DF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543DF" w:rsidRPr="006543DF">
              <w:rPr>
                <w:szCs w:val="28"/>
              </w:rPr>
              <w:t>1039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543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543DF" w:rsidRPr="00551CFC" w:rsidRDefault="006543DF" w:rsidP="006543DF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IV</w:t>
            </w:r>
            <w:r>
              <w:t xml:space="preserve"> квартал 2018 года</w:t>
            </w:r>
          </w:p>
          <w:p w:rsidR="000B3FB2" w:rsidRPr="006543DF" w:rsidRDefault="000B3FB2" w:rsidP="0094344A">
            <w:pPr>
              <w:ind w:left="-108"/>
              <w:jc w:val="both"/>
            </w:pPr>
          </w:p>
        </w:tc>
      </w:tr>
    </w:tbl>
    <w:p w:rsidR="006543DF" w:rsidRDefault="006543DF" w:rsidP="006543DF">
      <w:pPr>
        <w:ind w:firstLine="709"/>
      </w:pPr>
      <w:r>
        <w:t>Законодательное Собрание Приморского края</w:t>
      </w:r>
    </w:p>
    <w:p w:rsidR="006543DF" w:rsidRDefault="006543DF" w:rsidP="006543DF"/>
    <w:p w:rsidR="006543DF" w:rsidRDefault="006543DF" w:rsidP="006543DF">
      <w:r>
        <w:t>ПОСТАНОВЛЯЕТ:</w:t>
      </w:r>
    </w:p>
    <w:p w:rsidR="006543DF" w:rsidRDefault="006543DF" w:rsidP="006543DF"/>
    <w:p w:rsidR="006543DF" w:rsidRDefault="006543DF" w:rsidP="006543D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2018 года (прилагается).</w:t>
      </w:r>
    </w:p>
    <w:p w:rsidR="006543DF" w:rsidRDefault="006543DF" w:rsidP="006543DF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6543DF" w:rsidRPr="008A3899" w:rsidRDefault="006543DF" w:rsidP="006543D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6543DF" w:rsidRPr="008A3899" w:rsidRDefault="006543DF" w:rsidP="006543DF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6543DF" w:rsidRDefault="006543DF" w:rsidP="006543D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</w:t>
      </w:r>
      <w:r w:rsidRPr="00CD5535">
        <w:rPr>
          <w:szCs w:val="28"/>
        </w:rPr>
        <w:t>2</w:t>
      </w:r>
      <w:r w:rsidRPr="00AF1C0A">
        <w:rPr>
          <w:szCs w:val="28"/>
        </w:rPr>
        <w:t>7</w:t>
      </w:r>
      <w:r>
        <w:rPr>
          <w:szCs w:val="28"/>
        </w:rPr>
        <w:t>.</w:t>
      </w:r>
      <w:r w:rsidRPr="00CD5535">
        <w:rPr>
          <w:szCs w:val="28"/>
        </w:rPr>
        <w:t>0</w:t>
      </w:r>
      <w:r w:rsidRPr="00AF1C0A">
        <w:rPr>
          <w:szCs w:val="28"/>
        </w:rPr>
        <w:t>6</w:t>
      </w:r>
      <w:r>
        <w:rPr>
          <w:szCs w:val="28"/>
        </w:rPr>
        <w:t>.</w:t>
      </w:r>
      <w:r w:rsidRPr="00CD5535">
        <w:rPr>
          <w:szCs w:val="28"/>
        </w:rPr>
        <w:t>2018</w:t>
      </w:r>
      <w:r w:rsidRPr="003D055B">
        <w:rPr>
          <w:szCs w:val="28"/>
        </w:rPr>
        <w:t xml:space="preserve"> № </w:t>
      </w:r>
      <w:r w:rsidRPr="00AF1C0A">
        <w:rPr>
          <w:szCs w:val="28"/>
        </w:rPr>
        <w:t>921</w:t>
      </w:r>
      <w:r>
        <w:rPr>
          <w:szCs w:val="28"/>
        </w:rPr>
        <w:t xml:space="preserve">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2018 года".</w:t>
      </w:r>
    </w:p>
    <w:p w:rsidR="006543DF" w:rsidRDefault="006543DF" w:rsidP="006543DF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6543DF" w:rsidRDefault="006543DF" w:rsidP="006543D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октября 2018 года.</w:t>
      </w:r>
    </w:p>
    <w:p w:rsidR="006543DF" w:rsidRDefault="006543DF" w:rsidP="006543DF">
      <w:pPr>
        <w:ind w:firstLine="708"/>
        <w:jc w:val="both"/>
      </w:pPr>
    </w:p>
    <w:p w:rsidR="006543DF" w:rsidRDefault="006543DF" w:rsidP="006543DF">
      <w:pPr>
        <w:ind w:firstLine="708"/>
        <w:jc w:val="both"/>
      </w:pPr>
    </w:p>
    <w:p w:rsidR="006543DF" w:rsidRDefault="006543DF" w:rsidP="006543DF">
      <w:pPr>
        <w:ind w:firstLine="708"/>
        <w:jc w:val="both"/>
      </w:pPr>
    </w:p>
    <w:p w:rsidR="006543DF" w:rsidRDefault="006543DF" w:rsidP="006543DF">
      <w:pPr>
        <w:jc w:val="both"/>
      </w:pPr>
      <w:r>
        <w:t>Председатель</w:t>
      </w:r>
    </w:p>
    <w:p w:rsidR="006543DF" w:rsidRDefault="006543DF" w:rsidP="006543D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441" w:rsidRDefault="00195441">
      <w:r>
        <w:separator/>
      </w:r>
    </w:p>
  </w:endnote>
  <w:endnote w:type="continuationSeparator" w:id="0">
    <w:p w:rsidR="00195441" w:rsidRDefault="0019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441" w:rsidRDefault="00195441">
      <w:r>
        <w:separator/>
      </w:r>
    </w:p>
  </w:footnote>
  <w:footnote w:type="continuationSeparator" w:id="0">
    <w:p w:rsidR="00195441" w:rsidRDefault="00195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43DF"/>
    <w:rsid w:val="00057575"/>
    <w:rsid w:val="000B3FB2"/>
    <w:rsid w:val="000D628E"/>
    <w:rsid w:val="000E5228"/>
    <w:rsid w:val="00123119"/>
    <w:rsid w:val="00155F7F"/>
    <w:rsid w:val="00195441"/>
    <w:rsid w:val="003325F4"/>
    <w:rsid w:val="00392E21"/>
    <w:rsid w:val="004B69FA"/>
    <w:rsid w:val="004D1A01"/>
    <w:rsid w:val="005A6019"/>
    <w:rsid w:val="005E6130"/>
    <w:rsid w:val="006543DF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2018-09-26T06:38:00Z</cp:lastPrinted>
  <dcterms:created xsi:type="dcterms:W3CDTF">2018-09-26T06:37:00Z</dcterms:created>
  <dcterms:modified xsi:type="dcterms:W3CDTF">2018-09-26T06:38:00Z</dcterms:modified>
</cp:coreProperties>
</file>