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466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38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38AE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38AE" w:rsidRPr="002438AE">
              <w:rPr>
                <w:szCs w:val="28"/>
              </w:rPr>
              <w:t>1036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38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38AE" w:rsidP="0094344A">
            <w:pPr>
              <w:ind w:left="-108"/>
              <w:jc w:val="both"/>
            </w:pPr>
            <w:proofErr w:type="gramStart"/>
            <w:r w:rsidRPr="00EF44DE">
              <w:t>О проекте закона Приморского края "О внесении изменения в статью 23 Закона Приморского края "О системе капитального ремонта</w:t>
            </w:r>
            <w:r>
              <w:t xml:space="preserve"> многоквартирных домов </w:t>
            </w:r>
            <w:r w:rsidRPr="00EF44DE">
              <w:t xml:space="preserve"> в Приморском крае"</w:t>
            </w:r>
            <w:proofErr w:type="gramEnd"/>
          </w:p>
          <w:p w:rsidR="000B3FB2" w:rsidRPr="002438AE" w:rsidRDefault="000B3FB2" w:rsidP="0094344A">
            <w:pPr>
              <w:ind w:left="-108"/>
              <w:jc w:val="both"/>
            </w:pPr>
          </w:p>
        </w:tc>
      </w:tr>
    </w:tbl>
    <w:p w:rsidR="002438AE" w:rsidRDefault="002438AE" w:rsidP="002438AE">
      <w:pPr>
        <w:ind w:firstLine="709"/>
      </w:pPr>
      <w:r>
        <w:t xml:space="preserve">Законодательное Собрание Приморского края </w:t>
      </w:r>
    </w:p>
    <w:p w:rsidR="002438AE" w:rsidRDefault="002438AE" w:rsidP="002438AE"/>
    <w:p w:rsidR="002438AE" w:rsidRDefault="002438AE" w:rsidP="002438AE">
      <w:r>
        <w:t>ПОСТАНОВЛЯЕТ:</w:t>
      </w:r>
    </w:p>
    <w:p w:rsidR="002438AE" w:rsidRDefault="002438AE" w:rsidP="002438AE"/>
    <w:p w:rsidR="002438AE" w:rsidRDefault="002438AE" w:rsidP="002438AE">
      <w:pPr>
        <w:ind w:firstLine="709"/>
        <w:jc w:val="both"/>
      </w:pPr>
      <w:proofErr w:type="gramStart"/>
      <w:r>
        <w:t xml:space="preserve">1.Согласиться с предложением комитета Законодательного Собрания по экономической политике и собственности о нецелесообразности рассмотрения проекта закона Приморского края </w:t>
      </w:r>
      <w:r w:rsidRPr="00EF44DE">
        <w:t xml:space="preserve">"О внесении изменения в статью 23 Закона Приморского края "О системе капитального ремонта </w:t>
      </w:r>
      <w:r>
        <w:t xml:space="preserve">многоквартирных домов </w:t>
      </w:r>
      <w:r w:rsidRPr="00EF44DE">
        <w:t>в Приморском крае"</w:t>
      </w:r>
      <w:r>
        <w:t>, принятого Законодательным Собранием 28 июня 2017 года в первом чтении, и снять указанный законопроект с дальнейшего рассмотрения Законодательного Собрания.</w:t>
      </w:r>
      <w:proofErr w:type="gramEnd"/>
    </w:p>
    <w:p w:rsidR="002438AE" w:rsidRDefault="002438AE" w:rsidP="002438AE">
      <w:pPr>
        <w:ind w:firstLine="709"/>
        <w:jc w:val="both"/>
      </w:pPr>
    </w:p>
    <w:p w:rsidR="002438AE" w:rsidRDefault="002438AE" w:rsidP="002438AE">
      <w:pPr>
        <w:ind w:firstLine="709"/>
        <w:jc w:val="both"/>
      </w:pPr>
      <w:r>
        <w:t xml:space="preserve">2.Направить настоящее постановление Губернатору Приморского края. </w:t>
      </w:r>
    </w:p>
    <w:p w:rsidR="002438AE" w:rsidRDefault="002438AE" w:rsidP="002438AE">
      <w:pPr>
        <w:jc w:val="both"/>
      </w:pPr>
    </w:p>
    <w:p w:rsidR="002438AE" w:rsidRDefault="002438AE" w:rsidP="002438AE">
      <w:pPr>
        <w:jc w:val="both"/>
      </w:pPr>
      <w:r>
        <w:tab/>
        <w:t>3.Настоящее постановление вступает в силу со дня его принятия.</w:t>
      </w:r>
    </w:p>
    <w:p w:rsidR="002438AE" w:rsidRDefault="002438AE" w:rsidP="002438AE">
      <w:pPr>
        <w:jc w:val="both"/>
      </w:pPr>
    </w:p>
    <w:p w:rsidR="002438AE" w:rsidRDefault="002438AE" w:rsidP="002438AE">
      <w:pPr>
        <w:jc w:val="both"/>
      </w:pPr>
    </w:p>
    <w:p w:rsidR="002438AE" w:rsidRDefault="002438AE" w:rsidP="002438AE">
      <w:pPr>
        <w:jc w:val="both"/>
      </w:pPr>
    </w:p>
    <w:p w:rsidR="002438AE" w:rsidRDefault="002438AE" w:rsidP="002438AE">
      <w:pPr>
        <w:jc w:val="both"/>
      </w:pPr>
      <w:r>
        <w:t>Председатель</w:t>
      </w:r>
    </w:p>
    <w:p w:rsidR="002438AE" w:rsidRDefault="002438AE" w:rsidP="002438A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438AE" w:rsidRDefault="002438AE" w:rsidP="002438AE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FBF" w:rsidRDefault="00976FBF">
      <w:r>
        <w:separator/>
      </w:r>
    </w:p>
  </w:endnote>
  <w:endnote w:type="continuationSeparator" w:id="0">
    <w:p w:rsidR="00976FBF" w:rsidRDefault="0097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FBF" w:rsidRDefault="00976FBF">
      <w:r>
        <w:separator/>
      </w:r>
    </w:p>
  </w:footnote>
  <w:footnote w:type="continuationSeparator" w:id="0">
    <w:p w:rsidR="00976FBF" w:rsidRDefault="00976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38AE"/>
    <w:rsid w:val="00057575"/>
    <w:rsid w:val="000B3FB2"/>
    <w:rsid w:val="000D628E"/>
    <w:rsid w:val="000E5228"/>
    <w:rsid w:val="00123119"/>
    <w:rsid w:val="00155F7F"/>
    <w:rsid w:val="002438A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6FB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2018-09-26T23:39:00Z</cp:lastPrinted>
  <dcterms:created xsi:type="dcterms:W3CDTF">2018-09-26T23:38:00Z</dcterms:created>
  <dcterms:modified xsi:type="dcterms:W3CDTF">2018-09-26T23:39:00Z</dcterms:modified>
</cp:coreProperties>
</file>