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8297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7254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7254B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7254B" w:rsidRPr="0017254B">
              <w:rPr>
                <w:szCs w:val="28"/>
              </w:rPr>
              <w:t>1033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254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7254B" w:rsidRDefault="0017254B" w:rsidP="0017254B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"О внесении изменений в Закон Приморского края </w:t>
            </w:r>
            <w:r>
              <w:br/>
              <w:t>"О региональном государственном надзоре в области технического состояния самоходных машин и других видов техники в Приморском крае"</w:t>
            </w:r>
            <w:proofErr w:type="gramEnd"/>
          </w:p>
          <w:p w:rsidR="000B3FB2" w:rsidRPr="0017254B" w:rsidRDefault="000B3FB2" w:rsidP="0094344A">
            <w:pPr>
              <w:ind w:left="-108"/>
              <w:jc w:val="both"/>
            </w:pPr>
          </w:p>
        </w:tc>
      </w:tr>
    </w:tbl>
    <w:p w:rsidR="0017254B" w:rsidRDefault="0017254B" w:rsidP="0017254B">
      <w:pPr>
        <w:ind w:firstLine="709"/>
        <w:jc w:val="both"/>
      </w:pPr>
      <w:r>
        <w:t>Законодательное Собрание Приморского края</w:t>
      </w:r>
    </w:p>
    <w:p w:rsidR="0017254B" w:rsidRDefault="0017254B" w:rsidP="0017254B"/>
    <w:p w:rsidR="0017254B" w:rsidRDefault="0017254B" w:rsidP="0017254B">
      <w:pPr>
        <w:jc w:val="both"/>
      </w:pPr>
      <w:r>
        <w:t>ПОСТАНОВЛЯЕТ:</w:t>
      </w:r>
    </w:p>
    <w:p w:rsidR="0017254B" w:rsidRDefault="0017254B" w:rsidP="0017254B"/>
    <w:p w:rsidR="0017254B" w:rsidRDefault="0017254B" w:rsidP="0017254B">
      <w:pPr>
        <w:ind w:firstLine="709"/>
        <w:jc w:val="both"/>
      </w:pPr>
      <w:proofErr w:type="gramStart"/>
      <w:r>
        <w:t xml:space="preserve">1.Принять проект закона </w:t>
      </w:r>
      <w:r w:rsidRPr="0045315B">
        <w:t>Приморского края</w:t>
      </w:r>
      <w:r>
        <w:t xml:space="preserve"> "О внесении изменений в Закон Приморского края "О региональном государственном надзоре в области технического состояния самоходных машин и других видов техники в Приморском крае"</w:t>
      </w:r>
      <w:r w:rsidRPr="00CE75CA">
        <w:t xml:space="preserve"> </w:t>
      </w:r>
      <w:r>
        <w:t>в первом чтении.</w:t>
      </w:r>
      <w:proofErr w:type="gramEnd"/>
    </w:p>
    <w:p w:rsidR="0017254B" w:rsidRDefault="0017254B" w:rsidP="0017254B">
      <w:pPr>
        <w:jc w:val="both"/>
      </w:pPr>
    </w:p>
    <w:p w:rsidR="0017254B" w:rsidRDefault="0017254B" w:rsidP="0017254B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9 октября 2018 года.</w:t>
      </w:r>
    </w:p>
    <w:p w:rsidR="0017254B" w:rsidRDefault="0017254B" w:rsidP="0017254B">
      <w:pPr>
        <w:ind w:firstLine="709"/>
      </w:pPr>
    </w:p>
    <w:p w:rsidR="0017254B" w:rsidRDefault="0017254B" w:rsidP="0017254B">
      <w:pPr>
        <w:ind w:firstLine="709"/>
        <w:jc w:val="both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7254B" w:rsidRDefault="0017254B" w:rsidP="0017254B">
      <w:pPr>
        <w:jc w:val="both"/>
      </w:pPr>
    </w:p>
    <w:p w:rsidR="0017254B" w:rsidRDefault="0017254B" w:rsidP="0017254B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17254B" w:rsidRDefault="0017254B" w:rsidP="0017254B">
      <w:bookmarkStart w:id="0" w:name="_GoBack"/>
      <w:bookmarkEnd w:id="0"/>
    </w:p>
    <w:p w:rsidR="0017254B" w:rsidRDefault="0017254B" w:rsidP="0017254B"/>
    <w:p w:rsidR="0017254B" w:rsidRDefault="0017254B" w:rsidP="0017254B"/>
    <w:p w:rsidR="0017254B" w:rsidRDefault="0017254B" w:rsidP="0017254B">
      <w:r>
        <w:t>Председатель</w:t>
      </w:r>
    </w:p>
    <w:p w:rsidR="0017254B" w:rsidRDefault="0017254B" w:rsidP="0017254B">
      <w:r>
        <w:t>Законодательного Собрания                                                                  А.И. Ролик</w:t>
      </w:r>
    </w:p>
    <w:p w:rsidR="0017254B" w:rsidRDefault="0017254B" w:rsidP="0017254B">
      <w:pPr>
        <w:ind w:firstLine="709"/>
      </w:pPr>
    </w:p>
    <w:p w:rsidR="000B3FB2" w:rsidRDefault="000B3FB2"/>
    <w:p w:rsidR="00931FD6" w:rsidRDefault="00931FD6"/>
    <w:p w:rsidR="00931FD6" w:rsidRDefault="00AE5EE6" w:rsidP="009C06BA">
      <w:r>
        <w:lastRenderedPageBreak/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FBB" w:rsidRDefault="00C44FBB">
      <w:r>
        <w:separator/>
      </w:r>
    </w:p>
  </w:endnote>
  <w:endnote w:type="continuationSeparator" w:id="0">
    <w:p w:rsidR="00C44FBB" w:rsidRDefault="00C44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FBB" w:rsidRDefault="00C44FBB">
      <w:r>
        <w:separator/>
      </w:r>
    </w:p>
  </w:footnote>
  <w:footnote w:type="continuationSeparator" w:id="0">
    <w:p w:rsidR="00C44FBB" w:rsidRDefault="00C44F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54B"/>
    <w:rsid w:val="00057575"/>
    <w:rsid w:val="000B3FB2"/>
    <w:rsid w:val="000D628E"/>
    <w:rsid w:val="000E5228"/>
    <w:rsid w:val="00123119"/>
    <w:rsid w:val="00155F7F"/>
    <w:rsid w:val="0017254B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44FBB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2018-09-26T06:00:00Z</cp:lastPrinted>
  <dcterms:created xsi:type="dcterms:W3CDTF">2018-09-26T05:59:00Z</dcterms:created>
  <dcterms:modified xsi:type="dcterms:W3CDTF">2018-09-26T06:00:00Z</dcterms:modified>
</cp:coreProperties>
</file>