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47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5A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5A63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5A63" w:rsidRPr="001F5A63">
              <w:rPr>
                <w:szCs w:val="28"/>
              </w:rPr>
              <w:t>1028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5A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5A6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proofErr w:type="gramStart"/>
            <w:r>
              <w:rPr>
                <w:szCs w:val="28"/>
              </w:rPr>
              <w:t>Примор-ском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1F5A63" w:rsidRDefault="000B3FB2" w:rsidP="0094344A">
            <w:pPr>
              <w:ind w:left="-108"/>
              <w:jc w:val="both"/>
            </w:pPr>
          </w:p>
        </w:tc>
      </w:tr>
    </w:tbl>
    <w:p w:rsidR="001F5A63" w:rsidRDefault="001F5A63" w:rsidP="001F5A63">
      <w:pPr>
        <w:ind w:firstLine="709"/>
      </w:pPr>
      <w:r>
        <w:t xml:space="preserve">Законодательное Собрание Приморского края </w:t>
      </w:r>
    </w:p>
    <w:p w:rsidR="001F5A63" w:rsidRDefault="001F5A63" w:rsidP="001F5A63"/>
    <w:p w:rsidR="001F5A63" w:rsidRDefault="001F5A63" w:rsidP="001F5A63">
      <w:r>
        <w:t>ПОСТАНОВЛЯЕТ:</w:t>
      </w:r>
    </w:p>
    <w:p w:rsidR="001F5A63" w:rsidRDefault="001F5A63" w:rsidP="001F5A63"/>
    <w:p w:rsidR="001F5A63" w:rsidRDefault="001F5A63" w:rsidP="001F5A63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 в первом чтении.</w:t>
      </w: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ind w:firstLine="709"/>
        <w:jc w:val="both"/>
      </w:pPr>
      <w:r w:rsidRPr="000A4A9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15 октября</w:t>
      </w:r>
      <w:r w:rsidRPr="000A4A9C">
        <w:t xml:space="preserve"> 201</w:t>
      </w:r>
      <w:r>
        <w:t>8</w:t>
      </w:r>
      <w:r w:rsidRPr="000A4A9C">
        <w:t xml:space="preserve"> года.</w:t>
      </w: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ind w:firstLine="709"/>
        <w:jc w:val="both"/>
      </w:pPr>
    </w:p>
    <w:p w:rsidR="001F5A63" w:rsidRDefault="001F5A63" w:rsidP="001F5A63">
      <w:pPr>
        <w:jc w:val="both"/>
      </w:pPr>
      <w:r>
        <w:t>Председатель</w:t>
      </w:r>
    </w:p>
    <w:p w:rsidR="001F5A63" w:rsidRDefault="001F5A63" w:rsidP="001F5A6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2BE" w:rsidRDefault="00C802BE">
      <w:r>
        <w:separator/>
      </w:r>
    </w:p>
  </w:endnote>
  <w:endnote w:type="continuationSeparator" w:id="0">
    <w:p w:rsidR="00C802BE" w:rsidRDefault="00C8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2BE" w:rsidRDefault="00C802BE">
      <w:r>
        <w:separator/>
      </w:r>
    </w:p>
  </w:footnote>
  <w:footnote w:type="continuationSeparator" w:id="0">
    <w:p w:rsidR="00C802BE" w:rsidRDefault="00C80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A63"/>
    <w:rsid w:val="00057575"/>
    <w:rsid w:val="000B3FB2"/>
    <w:rsid w:val="000D628E"/>
    <w:rsid w:val="000E5228"/>
    <w:rsid w:val="00123119"/>
    <w:rsid w:val="00155F7F"/>
    <w:rsid w:val="001F5A6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02B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2018-09-26T23:48:00Z</cp:lastPrinted>
  <dcterms:created xsi:type="dcterms:W3CDTF">2018-09-26T23:48:00Z</dcterms:created>
  <dcterms:modified xsi:type="dcterms:W3CDTF">2018-09-26T23:49:00Z</dcterms:modified>
</cp:coreProperties>
</file>