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69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9450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9450E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9450E" w:rsidRPr="00E9450E">
              <w:rPr>
                <w:szCs w:val="28"/>
              </w:rPr>
              <w:t>1027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9450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9450E" w:rsidP="0094344A">
            <w:pPr>
              <w:ind w:left="-108"/>
              <w:jc w:val="both"/>
            </w:pPr>
            <w:r w:rsidRPr="00E9450E">
              <w:t xml:space="preserve">О проекте закона Приморского края "О порядке рассмотрения предложений о присвоении наименований географическим объектам или о переименовании географических объектов в </w:t>
            </w:r>
            <w:proofErr w:type="gramStart"/>
            <w:r w:rsidRPr="00E9450E">
              <w:t>При</w:t>
            </w:r>
            <w:r>
              <w:t>-</w:t>
            </w:r>
            <w:r w:rsidRPr="00E9450E">
              <w:t>морском</w:t>
            </w:r>
            <w:proofErr w:type="gramEnd"/>
            <w:r w:rsidRPr="00E9450E">
              <w:t xml:space="preserve"> крае"</w:t>
            </w:r>
          </w:p>
          <w:p w:rsidR="000B3FB2" w:rsidRPr="00E9450E" w:rsidRDefault="000B3FB2" w:rsidP="0094344A">
            <w:pPr>
              <w:ind w:left="-108"/>
              <w:jc w:val="both"/>
            </w:pPr>
          </w:p>
        </w:tc>
      </w:tr>
    </w:tbl>
    <w:p w:rsidR="00E9450E" w:rsidRPr="00E9450E" w:rsidRDefault="00E9450E" w:rsidP="00E9450E">
      <w:pPr>
        <w:ind w:firstLine="720"/>
      </w:pPr>
      <w:r w:rsidRPr="00E9450E">
        <w:t xml:space="preserve">Законодательное Собрание Приморского края </w:t>
      </w:r>
    </w:p>
    <w:p w:rsidR="00E9450E" w:rsidRPr="00E9450E" w:rsidRDefault="00E9450E" w:rsidP="00E9450E"/>
    <w:p w:rsidR="00E9450E" w:rsidRPr="00E9450E" w:rsidRDefault="00E9450E" w:rsidP="00E9450E">
      <w:r w:rsidRPr="00E9450E">
        <w:t>ПОСТАНОВЛЯЕТ:</w:t>
      </w:r>
    </w:p>
    <w:p w:rsidR="00E9450E" w:rsidRPr="00E9450E" w:rsidRDefault="00E9450E" w:rsidP="00E9450E">
      <w:pPr>
        <w:jc w:val="both"/>
      </w:pPr>
    </w:p>
    <w:p w:rsidR="00E9450E" w:rsidRPr="00E9450E" w:rsidRDefault="00E9450E" w:rsidP="00E9450E">
      <w:pPr>
        <w:ind w:firstLine="720"/>
        <w:jc w:val="both"/>
      </w:pPr>
      <w:proofErr w:type="gramStart"/>
      <w:r w:rsidRPr="00E9450E">
        <w:t>1.Принять проект закона Приморского края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</w:t>
      </w:r>
      <w:r w:rsidRPr="00E9450E">
        <w:rPr>
          <w:szCs w:val="28"/>
        </w:rPr>
        <w:t xml:space="preserve"> в первом чтении.</w:t>
      </w:r>
      <w:r w:rsidRPr="00E9450E">
        <w:t xml:space="preserve"> </w:t>
      </w:r>
      <w:proofErr w:type="gramEnd"/>
    </w:p>
    <w:p w:rsidR="00E9450E" w:rsidRPr="00E9450E" w:rsidRDefault="00E9450E" w:rsidP="00E9450E">
      <w:pPr>
        <w:ind w:firstLine="720"/>
        <w:jc w:val="both"/>
      </w:pPr>
    </w:p>
    <w:p w:rsidR="00E9450E" w:rsidRPr="00E9450E" w:rsidRDefault="00E9450E" w:rsidP="00E9450E">
      <w:pPr>
        <w:ind w:firstLine="720"/>
        <w:jc w:val="both"/>
      </w:pPr>
      <w:r w:rsidRPr="00E9450E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4 октября 2018 года.</w:t>
      </w:r>
    </w:p>
    <w:p w:rsidR="00E9450E" w:rsidRPr="00E9450E" w:rsidRDefault="00E9450E" w:rsidP="00E9450E">
      <w:pPr>
        <w:ind w:firstLine="720"/>
        <w:jc w:val="both"/>
      </w:pPr>
    </w:p>
    <w:p w:rsidR="00E9450E" w:rsidRPr="00E9450E" w:rsidRDefault="00E9450E" w:rsidP="00E9450E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E9450E">
        <w:t>3.Комитету Законодательного Собрания по региональной политике и законности (</w:t>
      </w:r>
      <w:proofErr w:type="spellStart"/>
      <w:r w:rsidRPr="00E9450E">
        <w:t>Текиев</w:t>
      </w:r>
      <w:proofErr w:type="spellEnd"/>
      <w:r w:rsidRPr="00E9450E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9450E" w:rsidRPr="00E9450E" w:rsidRDefault="00E9450E" w:rsidP="00E9450E">
      <w:pPr>
        <w:ind w:firstLine="709"/>
        <w:jc w:val="both"/>
      </w:pPr>
    </w:p>
    <w:p w:rsidR="00E9450E" w:rsidRPr="00E9450E" w:rsidRDefault="00E9450E" w:rsidP="00E9450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E9450E">
        <w:t>4.Настоящее постановление вступает в силу со дня его принятия.</w:t>
      </w:r>
    </w:p>
    <w:p w:rsidR="00E9450E" w:rsidRPr="00E9450E" w:rsidRDefault="00E9450E" w:rsidP="00E9450E">
      <w:pPr>
        <w:tabs>
          <w:tab w:val="left" w:pos="708"/>
          <w:tab w:val="center" w:pos="4153"/>
          <w:tab w:val="right" w:pos="8306"/>
        </w:tabs>
        <w:ind w:firstLine="720"/>
        <w:jc w:val="both"/>
      </w:pPr>
      <w:bookmarkStart w:id="0" w:name="_GoBack"/>
      <w:bookmarkEnd w:id="0"/>
    </w:p>
    <w:p w:rsidR="00E9450E" w:rsidRPr="00E9450E" w:rsidRDefault="00E9450E" w:rsidP="00E9450E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E9450E" w:rsidRPr="00E9450E" w:rsidRDefault="00E9450E" w:rsidP="00E9450E">
      <w:pPr>
        <w:ind w:firstLine="720"/>
        <w:jc w:val="both"/>
      </w:pPr>
    </w:p>
    <w:p w:rsidR="00E9450E" w:rsidRPr="00E9450E" w:rsidRDefault="00E9450E" w:rsidP="00E9450E">
      <w:pPr>
        <w:jc w:val="both"/>
      </w:pPr>
      <w:r w:rsidRPr="00E9450E">
        <w:t>Председатель</w:t>
      </w:r>
    </w:p>
    <w:p w:rsidR="00E9450E" w:rsidRPr="00E9450E" w:rsidRDefault="00E9450E" w:rsidP="00E9450E">
      <w:pPr>
        <w:jc w:val="both"/>
      </w:pPr>
      <w:r w:rsidRPr="00E9450E">
        <w:t>Законодательного Собрания</w:t>
      </w:r>
      <w:r w:rsidRPr="00E9450E">
        <w:tab/>
      </w:r>
      <w:r w:rsidRPr="00E9450E">
        <w:tab/>
      </w:r>
      <w:r w:rsidRPr="00E9450E">
        <w:tab/>
      </w:r>
      <w:r w:rsidRPr="00E9450E">
        <w:tab/>
      </w:r>
      <w:r w:rsidRPr="00E9450E">
        <w:tab/>
      </w:r>
      <w:r w:rsidRPr="00E9450E">
        <w:tab/>
        <w:t xml:space="preserve">             А.И. Ролик</w:t>
      </w:r>
    </w:p>
    <w:p w:rsidR="00E9450E" w:rsidRPr="00E9450E" w:rsidRDefault="00E9450E" w:rsidP="00E9450E">
      <w:pPr>
        <w:jc w:val="both"/>
      </w:pPr>
    </w:p>
    <w:p w:rsidR="00E9450E" w:rsidRPr="00E9450E" w:rsidRDefault="00E9450E" w:rsidP="00E9450E">
      <w:pPr>
        <w:jc w:val="both"/>
      </w:pPr>
    </w:p>
    <w:p w:rsidR="00E9450E" w:rsidRPr="00E9450E" w:rsidRDefault="00E9450E" w:rsidP="00E9450E"/>
    <w:sectPr w:rsidR="00E9450E" w:rsidRPr="00E9450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469" w:rsidRDefault="00422469">
      <w:r>
        <w:separator/>
      </w:r>
    </w:p>
  </w:endnote>
  <w:endnote w:type="continuationSeparator" w:id="0">
    <w:p w:rsidR="00422469" w:rsidRDefault="0042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469" w:rsidRDefault="00422469">
      <w:r>
        <w:separator/>
      </w:r>
    </w:p>
  </w:footnote>
  <w:footnote w:type="continuationSeparator" w:id="0">
    <w:p w:rsidR="00422469" w:rsidRDefault="004224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450E"/>
    <w:rsid w:val="00057575"/>
    <w:rsid w:val="000B3FB2"/>
    <w:rsid w:val="000D628E"/>
    <w:rsid w:val="000E5228"/>
    <w:rsid w:val="00123119"/>
    <w:rsid w:val="00155F7F"/>
    <w:rsid w:val="003325F4"/>
    <w:rsid w:val="00392E21"/>
    <w:rsid w:val="0042246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9450E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2018-09-26T07:04:00Z</cp:lastPrinted>
  <dcterms:created xsi:type="dcterms:W3CDTF">2018-09-26T07:01:00Z</dcterms:created>
  <dcterms:modified xsi:type="dcterms:W3CDTF">2018-09-26T07:04:00Z</dcterms:modified>
</cp:coreProperties>
</file>