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47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28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283E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283E" w:rsidRPr="0080283E">
              <w:rPr>
                <w:szCs w:val="28"/>
              </w:rPr>
              <w:t>1026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28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0283E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 внесении изменений в   Закон Приморского края </w:t>
            </w:r>
            <w:r>
              <w:rPr>
                <w:bCs/>
                <w:szCs w:val="28"/>
              </w:rPr>
              <w:t xml:space="preserve">"О полномочиях органов </w:t>
            </w:r>
            <w:proofErr w:type="spellStart"/>
            <w:r>
              <w:rPr>
                <w:bCs/>
                <w:szCs w:val="28"/>
              </w:rPr>
              <w:t>государ</w:t>
            </w:r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ственной</w:t>
            </w:r>
            <w:proofErr w:type="spellEnd"/>
            <w:r>
              <w:rPr>
                <w:bCs/>
                <w:szCs w:val="28"/>
              </w:rPr>
              <w:t xml:space="preserve"> власти Приморского края по взаимодействию с Советом муниципальных образований Приморского края"</w:t>
            </w:r>
            <w:proofErr w:type="gramEnd"/>
          </w:p>
          <w:p w:rsidR="000B3FB2" w:rsidRPr="0080283E" w:rsidRDefault="000B3FB2" w:rsidP="0094344A">
            <w:pPr>
              <w:ind w:left="-108"/>
              <w:jc w:val="both"/>
            </w:pPr>
          </w:p>
        </w:tc>
      </w:tr>
    </w:tbl>
    <w:p w:rsidR="0080283E" w:rsidRPr="0080283E" w:rsidRDefault="0080283E" w:rsidP="0080283E">
      <w:pPr>
        <w:ind w:firstLine="720"/>
      </w:pPr>
      <w:r w:rsidRPr="0080283E">
        <w:t xml:space="preserve">Законодательное Собрание Приморского края </w:t>
      </w:r>
    </w:p>
    <w:p w:rsidR="0080283E" w:rsidRPr="0080283E" w:rsidRDefault="0080283E" w:rsidP="0080283E"/>
    <w:p w:rsidR="0080283E" w:rsidRPr="0080283E" w:rsidRDefault="0080283E" w:rsidP="0080283E">
      <w:r w:rsidRPr="0080283E">
        <w:t>ПОСТАНОВЛЯЕТ:</w:t>
      </w:r>
    </w:p>
    <w:p w:rsidR="0080283E" w:rsidRPr="0080283E" w:rsidRDefault="0080283E" w:rsidP="0080283E">
      <w:pPr>
        <w:jc w:val="both"/>
      </w:pPr>
    </w:p>
    <w:p w:rsidR="0080283E" w:rsidRPr="0080283E" w:rsidRDefault="0080283E" w:rsidP="0080283E">
      <w:pPr>
        <w:ind w:firstLine="720"/>
        <w:jc w:val="both"/>
      </w:pPr>
      <w:proofErr w:type="gramStart"/>
      <w:r w:rsidRPr="0080283E">
        <w:t xml:space="preserve">1.Принять проект закона Приморского края </w:t>
      </w:r>
      <w:r w:rsidRPr="0080283E">
        <w:rPr>
          <w:szCs w:val="28"/>
        </w:rPr>
        <w:t xml:space="preserve">"О внесении изменений в Закон Приморского края </w:t>
      </w:r>
      <w:r w:rsidRPr="0080283E">
        <w:rPr>
          <w:bCs/>
          <w:szCs w:val="28"/>
        </w:rPr>
        <w:t>"О полномочиях органов государственной власти Приморского края по взаимодействию с Советом муниципальных образований Приморского края"</w:t>
      </w:r>
      <w:r w:rsidRPr="0080283E">
        <w:rPr>
          <w:szCs w:val="28"/>
        </w:rPr>
        <w:t xml:space="preserve"> в первом чтении.</w:t>
      </w:r>
      <w:r w:rsidRPr="0080283E">
        <w:t xml:space="preserve"> </w:t>
      </w:r>
      <w:proofErr w:type="gramEnd"/>
    </w:p>
    <w:p w:rsidR="0080283E" w:rsidRPr="0080283E" w:rsidRDefault="0080283E" w:rsidP="0080283E">
      <w:pPr>
        <w:ind w:firstLine="720"/>
        <w:jc w:val="both"/>
      </w:pPr>
    </w:p>
    <w:p w:rsidR="0080283E" w:rsidRPr="0080283E" w:rsidRDefault="0080283E" w:rsidP="0080283E">
      <w:pPr>
        <w:ind w:firstLine="720"/>
        <w:jc w:val="both"/>
      </w:pPr>
      <w:r w:rsidRPr="0080283E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октября 2018 года.</w:t>
      </w:r>
    </w:p>
    <w:p w:rsidR="0080283E" w:rsidRPr="0080283E" w:rsidRDefault="0080283E" w:rsidP="0080283E">
      <w:pPr>
        <w:ind w:firstLine="720"/>
        <w:jc w:val="both"/>
      </w:pPr>
    </w:p>
    <w:p w:rsidR="0080283E" w:rsidRPr="0080283E" w:rsidRDefault="0080283E" w:rsidP="0080283E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80283E">
        <w:t>3.Комитету Законодательного Собрания по региональной политике и законности (</w:t>
      </w:r>
      <w:proofErr w:type="spellStart"/>
      <w:r w:rsidRPr="0080283E">
        <w:t>Текиев</w:t>
      </w:r>
      <w:proofErr w:type="spellEnd"/>
      <w:r w:rsidRPr="0080283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0283E" w:rsidRPr="0080283E" w:rsidRDefault="0080283E" w:rsidP="0080283E">
      <w:pPr>
        <w:ind w:firstLine="709"/>
        <w:jc w:val="both"/>
      </w:pPr>
    </w:p>
    <w:p w:rsidR="0080283E" w:rsidRPr="0080283E" w:rsidRDefault="0080283E" w:rsidP="0080283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80283E">
        <w:t>4.Настоящее постановление вступает в силу со дня его принятия.</w:t>
      </w:r>
    </w:p>
    <w:p w:rsidR="0080283E" w:rsidRPr="0080283E" w:rsidRDefault="0080283E" w:rsidP="0080283E">
      <w:pPr>
        <w:tabs>
          <w:tab w:val="left" w:pos="708"/>
          <w:tab w:val="center" w:pos="4153"/>
          <w:tab w:val="right" w:pos="8306"/>
        </w:tabs>
        <w:ind w:firstLine="720"/>
        <w:jc w:val="both"/>
      </w:pPr>
      <w:bookmarkStart w:id="0" w:name="_GoBack"/>
      <w:bookmarkEnd w:id="0"/>
    </w:p>
    <w:p w:rsidR="0080283E" w:rsidRPr="0080283E" w:rsidRDefault="0080283E" w:rsidP="0080283E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80283E" w:rsidRPr="0080283E" w:rsidRDefault="0080283E" w:rsidP="0080283E">
      <w:pPr>
        <w:ind w:firstLine="720"/>
        <w:jc w:val="both"/>
      </w:pPr>
    </w:p>
    <w:p w:rsidR="0080283E" w:rsidRPr="0080283E" w:rsidRDefault="0080283E" w:rsidP="0080283E">
      <w:pPr>
        <w:jc w:val="both"/>
      </w:pPr>
      <w:r w:rsidRPr="0080283E">
        <w:t>Председатель</w:t>
      </w:r>
    </w:p>
    <w:p w:rsidR="0080283E" w:rsidRPr="0080283E" w:rsidRDefault="0080283E" w:rsidP="0080283E">
      <w:pPr>
        <w:jc w:val="both"/>
      </w:pPr>
      <w:r w:rsidRPr="0080283E">
        <w:t>Законодательного Собрания</w:t>
      </w:r>
      <w:r w:rsidRPr="0080283E">
        <w:tab/>
      </w:r>
      <w:r w:rsidRPr="0080283E">
        <w:tab/>
      </w:r>
      <w:r w:rsidRPr="0080283E">
        <w:tab/>
      </w:r>
      <w:r w:rsidRPr="0080283E">
        <w:tab/>
      </w:r>
      <w:r w:rsidRPr="0080283E">
        <w:tab/>
      </w:r>
      <w:r w:rsidRPr="0080283E">
        <w:tab/>
        <w:t xml:space="preserve">             А.И. Ролик</w:t>
      </w:r>
    </w:p>
    <w:p w:rsidR="0080283E" w:rsidRPr="0080283E" w:rsidRDefault="0080283E" w:rsidP="0080283E">
      <w:pPr>
        <w:jc w:val="both"/>
      </w:pPr>
    </w:p>
    <w:p w:rsidR="0080283E" w:rsidRPr="0080283E" w:rsidRDefault="0080283E" w:rsidP="0080283E">
      <w:pPr>
        <w:jc w:val="both"/>
      </w:pP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16C" w:rsidRDefault="00F8516C">
      <w:r>
        <w:separator/>
      </w:r>
    </w:p>
  </w:endnote>
  <w:endnote w:type="continuationSeparator" w:id="0">
    <w:p w:rsidR="00F8516C" w:rsidRDefault="00F8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16C" w:rsidRDefault="00F8516C">
      <w:r>
        <w:separator/>
      </w:r>
    </w:p>
  </w:footnote>
  <w:footnote w:type="continuationSeparator" w:id="0">
    <w:p w:rsidR="00F8516C" w:rsidRDefault="00F85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283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283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2018-09-26T06:29:00Z</cp:lastPrinted>
  <dcterms:created xsi:type="dcterms:W3CDTF">2018-09-26T06:27:00Z</dcterms:created>
  <dcterms:modified xsi:type="dcterms:W3CDTF">2018-09-26T06:29:00Z</dcterms:modified>
</cp:coreProperties>
</file>