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5515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2C3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2C35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2C35" w:rsidRPr="00E12C35">
              <w:rPr>
                <w:szCs w:val="28"/>
              </w:rPr>
              <w:t>1025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2C3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2C35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ния в статью 7 Закона Приморского края "О</w:t>
            </w:r>
            <w:r w:rsidRPr="00082B40">
              <w:rPr>
                <w:rFonts w:eastAsia="Calibri"/>
                <w:bCs/>
                <w:szCs w:val="28"/>
                <w:lang w:eastAsia="en-US"/>
              </w:rPr>
              <w:t xml:space="preserve"> порядке опубликования и вступления в силу правовых актов Приморского края</w:t>
            </w:r>
            <w:r w:rsidRPr="00120C6F">
              <w:t>"</w:t>
            </w:r>
            <w:proofErr w:type="gramEnd"/>
          </w:p>
          <w:p w:rsidR="000B3FB2" w:rsidRPr="00E12C35" w:rsidRDefault="000B3FB2" w:rsidP="0094344A">
            <w:pPr>
              <w:ind w:left="-108"/>
              <w:jc w:val="both"/>
            </w:pPr>
          </w:p>
        </w:tc>
      </w:tr>
    </w:tbl>
    <w:p w:rsidR="00E12C35" w:rsidRPr="00E12C35" w:rsidRDefault="00E12C35" w:rsidP="00E12C35">
      <w:pPr>
        <w:ind w:firstLine="720"/>
      </w:pPr>
      <w:r w:rsidRPr="00E12C35">
        <w:t xml:space="preserve">Законодательное Собрание Приморского края </w:t>
      </w:r>
    </w:p>
    <w:p w:rsidR="00E12C35" w:rsidRPr="00E12C35" w:rsidRDefault="00E12C35" w:rsidP="00E12C35"/>
    <w:p w:rsidR="00E12C35" w:rsidRPr="00E12C35" w:rsidRDefault="00E12C35" w:rsidP="00E12C35">
      <w:r w:rsidRPr="00E12C35">
        <w:t>ПОСТАНОВЛЯЕТ:</w:t>
      </w:r>
    </w:p>
    <w:p w:rsidR="00E12C35" w:rsidRPr="00E12C35" w:rsidRDefault="00E12C35" w:rsidP="00E12C35">
      <w:pPr>
        <w:jc w:val="both"/>
      </w:pPr>
    </w:p>
    <w:p w:rsidR="00E12C35" w:rsidRPr="00E12C35" w:rsidRDefault="00E12C35" w:rsidP="00E12C35">
      <w:pPr>
        <w:ind w:firstLine="720"/>
        <w:jc w:val="both"/>
      </w:pPr>
      <w:proofErr w:type="gramStart"/>
      <w:r w:rsidRPr="00E12C35">
        <w:t xml:space="preserve">1.Принять проект закона Приморского края </w:t>
      </w:r>
      <w:r w:rsidRPr="00E12C35">
        <w:rPr>
          <w:szCs w:val="28"/>
        </w:rPr>
        <w:t>"О внесении изменения в статью 7 Закона Приморского края "О</w:t>
      </w:r>
      <w:r w:rsidRPr="00E12C35">
        <w:rPr>
          <w:rFonts w:eastAsia="Calibri"/>
          <w:bCs/>
          <w:szCs w:val="28"/>
          <w:lang w:eastAsia="en-US"/>
        </w:rPr>
        <w:t xml:space="preserve"> порядке опубликования и вступления в силу правовых актов Приморского края</w:t>
      </w:r>
      <w:r w:rsidRPr="00E12C35">
        <w:t>"</w:t>
      </w:r>
      <w:r w:rsidRPr="00E12C35">
        <w:rPr>
          <w:szCs w:val="28"/>
        </w:rPr>
        <w:t xml:space="preserve"> в первом чтении.</w:t>
      </w:r>
      <w:r w:rsidRPr="00E12C35">
        <w:t xml:space="preserve"> </w:t>
      </w:r>
      <w:proofErr w:type="gramEnd"/>
    </w:p>
    <w:p w:rsidR="00E12C35" w:rsidRPr="00E12C35" w:rsidRDefault="00E12C35" w:rsidP="00E12C35">
      <w:pPr>
        <w:ind w:firstLine="720"/>
        <w:jc w:val="both"/>
      </w:pPr>
    </w:p>
    <w:p w:rsidR="00E12C35" w:rsidRPr="00E12C35" w:rsidRDefault="00E12C35" w:rsidP="00E12C35">
      <w:pPr>
        <w:ind w:firstLine="720"/>
        <w:jc w:val="both"/>
      </w:pPr>
      <w:r w:rsidRPr="00E12C35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октября 2018 года.</w:t>
      </w:r>
    </w:p>
    <w:p w:rsidR="00E12C35" w:rsidRPr="00E12C35" w:rsidRDefault="00E12C35" w:rsidP="00E12C35">
      <w:pPr>
        <w:ind w:firstLine="720"/>
        <w:jc w:val="both"/>
      </w:pPr>
    </w:p>
    <w:p w:rsidR="00E12C35" w:rsidRPr="00E12C35" w:rsidRDefault="00E12C35" w:rsidP="00E12C35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E12C35">
        <w:t>3.Комитету Законодательного Собрания по региональной политике и законности (</w:t>
      </w:r>
      <w:proofErr w:type="spellStart"/>
      <w:r w:rsidRPr="00E12C35">
        <w:t>Текиев</w:t>
      </w:r>
      <w:proofErr w:type="spellEnd"/>
      <w:r w:rsidRPr="00E12C3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12C35" w:rsidRPr="00E12C35" w:rsidRDefault="00E12C35" w:rsidP="00E12C35">
      <w:pPr>
        <w:ind w:firstLine="709"/>
        <w:jc w:val="both"/>
      </w:pPr>
    </w:p>
    <w:p w:rsidR="00E12C35" w:rsidRPr="00E12C35" w:rsidRDefault="00E12C35" w:rsidP="00E12C35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E12C35">
        <w:t>4.Настоящее постановление вступает в силу со дня его принятия.</w:t>
      </w:r>
    </w:p>
    <w:p w:rsidR="00E12C35" w:rsidRPr="00E12C35" w:rsidRDefault="00E12C35" w:rsidP="00E12C35">
      <w:pPr>
        <w:tabs>
          <w:tab w:val="left" w:pos="708"/>
          <w:tab w:val="center" w:pos="4153"/>
          <w:tab w:val="right" w:pos="8306"/>
        </w:tabs>
        <w:ind w:firstLine="720"/>
        <w:jc w:val="both"/>
      </w:pPr>
      <w:bookmarkStart w:id="0" w:name="_GoBack"/>
      <w:bookmarkEnd w:id="0"/>
    </w:p>
    <w:p w:rsidR="00E12C35" w:rsidRPr="00E12C35" w:rsidRDefault="00E12C35" w:rsidP="00E12C35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E12C35" w:rsidRPr="00E12C35" w:rsidRDefault="00E12C35" w:rsidP="00E12C35">
      <w:pPr>
        <w:ind w:firstLine="720"/>
        <w:jc w:val="both"/>
      </w:pPr>
    </w:p>
    <w:p w:rsidR="00E12C35" w:rsidRPr="00E12C35" w:rsidRDefault="00E12C35" w:rsidP="00E12C35">
      <w:pPr>
        <w:jc w:val="both"/>
      </w:pPr>
      <w:r w:rsidRPr="00E12C35">
        <w:t>Председатель</w:t>
      </w:r>
    </w:p>
    <w:p w:rsidR="00E12C35" w:rsidRPr="00E12C35" w:rsidRDefault="00E12C35" w:rsidP="00E12C35">
      <w:pPr>
        <w:jc w:val="both"/>
      </w:pPr>
      <w:r w:rsidRPr="00E12C35">
        <w:t>Законодательного Собрания</w:t>
      </w:r>
      <w:r w:rsidRPr="00E12C35">
        <w:tab/>
      </w:r>
      <w:r w:rsidRPr="00E12C35">
        <w:tab/>
      </w:r>
      <w:r w:rsidRPr="00E12C35">
        <w:tab/>
      </w:r>
      <w:r w:rsidRPr="00E12C35">
        <w:tab/>
      </w:r>
      <w:r w:rsidRPr="00E12C35">
        <w:tab/>
      </w:r>
      <w:r w:rsidRPr="00E12C35">
        <w:tab/>
        <w:t xml:space="preserve">             А.И. Ролик</w:t>
      </w:r>
    </w:p>
    <w:p w:rsidR="00E12C35" w:rsidRPr="00E12C35" w:rsidRDefault="00E12C35" w:rsidP="00E12C35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4B9" w:rsidRDefault="00AD24B9">
      <w:r>
        <w:separator/>
      </w:r>
    </w:p>
  </w:endnote>
  <w:endnote w:type="continuationSeparator" w:id="0">
    <w:p w:rsidR="00AD24B9" w:rsidRDefault="00AD2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4B9" w:rsidRDefault="00AD24B9">
      <w:r>
        <w:separator/>
      </w:r>
    </w:p>
  </w:footnote>
  <w:footnote w:type="continuationSeparator" w:id="0">
    <w:p w:rsidR="00AD24B9" w:rsidRDefault="00AD24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2C3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24B9"/>
    <w:rsid w:val="00AE5EE6"/>
    <w:rsid w:val="00BA58C7"/>
    <w:rsid w:val="00C20E8F"/>
    <w:rsid w:val="00CA7E54"/>
    <w:rsid w:val="00CE19DF"/>
    <w:rsid w:val="00D02716"/>
    <w:rsid w:val="00DF01B2"/>
    <w:rsid w:val="00E12C3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2018-09-27T01:00:00Z</cp:lastPrinted>
  <dcterms:created xsi:type="dcterms:W3CDTF">2018-09-27T00:59:00Z</dcterms:created>
  <dcterms:modified xsi:type="dcterms:W3CDTF">2018-09-27T01:00:00Z</dcterms:modified>
</cp:coreProperties>
</file>