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648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8779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87798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87798" w:rsidRPr="00987798">
              <w:rPr>
                <w:szCs w:val="28"/>
              </w:rPr>
              <w:t>1024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8779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87798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>О проекте закона Приморского края "</w:t>
            </w:r>
            <w:r w:rsidRPr="00A85F4E">
              <w:rPr>
                <w:szCs w:val="28"/>
              </w:rPr>
              <w:t xml:space="preserve">О внесении изменений в Закон Приморского края </w:t>
            </w:r>
            <w:r>
              <w:rPr>
                <w:szCs w:val="28"/>
              </w:rPr>
              <w:t xml:space="preserve">                         </w:t>
            </w:r>
            <w:r w:rsidRPr="00A85F4E">
              <w:rPr>
                <w:szCs w:val="28"/>
              </w:rPr>
              <w:t>"</w:t>
            </w:r>
            <w:r w:rsidRPr="00A1331E">
              <w:rPr>
                <w:szCs w:val="28"/>
              </w:rPr>
              <w:t>О наделении органов местного самоуправления</w:t>
            </w:r>
            <w:r w:rsidRPr="00F7015A">
              <w:rPr>
                <w:szCs w:val="28"/>
              </w:rPr>
              <w:t xml:space="preserve"> отдельными государственными полномочиями по государственному управлению охраной труда</w:t>
            </w:r>
            <w:r>
              <w:rPr>
                <w:bCs/>
                <w:color w:val="000000"/>
                <w:szCs w:val="28"/>
              </w:rPr>
              <w:t>"</w:t>
            </w:r>
            <w:proofErr w:type="gramEnd"/>
          </w:p>
          <w:p w:rsidR="000B3FB2" w:rsidRPr="00987798" w:rsidRDefault="000B3FB2" w:rsidP="0094344A">
            <w:pPr>
              <w:ind w:left="-108"/>
              <w:jc w:val="both"/>
            </w:pPr>
          </w:p>
        </w:tc>
      </w:tr>
    </w:tbl>
    <w:p w:rsidR="00987798" w:rsidRDefault="00987798" w:rsidP="00987798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987798" w:rsidRDefault="00987798" w:rsidP="00987798">
      <w:pPr>
        <w:ind w:firstLine="709"/>
        <w:rPr>
          <w:szCs w:val="28"/>
        </w:rPr>
      </w:pPr>
    </w:p>
    <w:p w:rsidR="00987798" w:rsidRDefault="00987798" w:rsidP="00987798">
      <w:pPr>
        <w:rPr>
          <w:szCs w:val="28"/>
        </w:rPr>
      </w:pPr>
      <w:r>
        <w:rPr>
          <w:szCs w:val="28"/>
        </w:rPr>
        <w:t>ПОСТАНОВЛЯЕТ:</w:t>
      </w:r>
    </w:p>
    <w:p w:rsidR="00987798" w:rsidRDefault="00987798" w:rsidP="00987798">
      <w:pPr>
        <w:ind w:firstLine="709"/>
        <w:rPr>
          <w:szCs w:val="28"/>
        </w:rPr>
      </w:pPr>
    </w:p>
    <w:p w:rsidR="00987798" w:rsidRDefault="00987798" w:rsidP="0098779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1.Принять проект закона Приморского края "</w:t>
      </w:r>
      <w:r w:rsidRPr="00A85F4E">
        <w:rPr>
          <w:szCs w:val="28"/>
        </w:rPr>
        <w:t>О внесении изменений в Закон Приморского края "</w:t>
      </w:r>
      <w:r w:rsidRPr="00A1331E">
        <w:rPr>
          <w:szCs w:val="28"/>
        </w:rPr>
        <w:t>О наделении органов местного самоуправления</w:t>
      </w:r>
      <w:r w:rsidRPr="00F7015A">
        <w:rPr>
          <w:szCs w:val="28"/>
        </w:rPr>
        <w:t xml:space="preserve"> отдельными государственными полномочиями по государственному управлению охраной труда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  <w:proofErr w:type="gramEnd"/>
    </w:p>
    <w:p w:rsidR="00987798" w:rsidRDefault="00987798" w:rsidP="00987798">
      <w:pPr>
        <w:ind w:firstLine="709"/>
        <w:jc w:val="both"/>
        <w:rPr>
          <w:szCs w:val="28"/>
        </w:rPr>
      </w:pPr>
    </w:p>
    <w:p w:rsidR="00987798" w:rsidRDefault="00987798" w:rsidP="00987798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10 октября 2018 года.</w:t>
      </w:r>
    </w:p>
    <w:p w:rsidR="00987798" w:rsidRDefault="00987798" w:rsidP="00987798">
      <w:pPr>
        <w:jc w:val="both"/>
      </w:pPr>
    </w:p>
    <w:p w:rsidR="00987798" w:rsidRDefault="00987798" w:rsidP="00987798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87798" w:rsidRDefault="00987798" w:rsidP="00987798">
      <w:pPr>
        <w:pStyle w:val="a3"/>
        <w:tabs>
          <w:tab w:val="clear" w:pos="4153"/>
          <w:tab w:val="clear" w:pos="8306"/>
        </w:tabs>
        <w:jc w:val="both"/>
      </w:pPr>
    </w:p>
    <w:p w:rsidR="00987798" w:rsidRDefault="00987798" w:rsidP="00987798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987798" w:rsidRDefault="00987798" w:rsidP="0098779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987798" w:rsidRDefault="00987798" w:rsidP="0098779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87798" w:rsidRDefault="00987798" w:rsidP="0098779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87798" w:rsidRDefault="00987798" w:rsidP="00987798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987798" w:rsidRDefault="00987798" w:rsidP="00987798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987798" w:rsidRDefault="00987798" w:rsidP="00987798"/>
    <w:p w:rsidR="00931FD6" w:rsidRDefault="00931FD6">
      <w:bookmarkStart w:id="0" w:name="_GoBack"/>
      <w:bookmarkEnd w:id="0"/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796" w:rsidRDefault="00E10796">
      <w:r>
        <w:separator/>
      </w:r>
    </w:p>
  </w:endnote>
  <w:endnote w:type="continuationSeparator" w:id="0">
    <w:p w:rsidR="00E10796" w:rsidRDefault="00E10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796" w:rsidRDefault="00E10796">
      <w:r>
        <w:separator/>
      </w:r>
    </w:p>
  </w:footnote>
  <w:footnote w:type="continuationSeparator" w:id="0">
    <w:p w:rsidR="00E10796" w:rsidRDefault="00E107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79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7798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0796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8779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2018-09-26T04:14:00Z</cp:lastPrinted>
  <dcterms:created xsi:type="dcterms:W3CDTF">2018-09-26T04:13:00Z</dcterms:created>
  <dcterms:modified xsi:type="dcterms:W3CDTF">2018-09-26T04:14:00Z</dcterms:modified>
</cp:coreProperties>
</file>