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3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70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70F5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70F5" w:rsidRPr="003270F5">
              <w:rPr>
                <w:szCs w:val="28"/>
              </w:rPr>
              <w:t>1023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70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270F5" w:rsidRDefault="003270F5" w:rsidP="003270F5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отдельные законодательные акты Приморского края"</w:t>
            </w:r>
          </w:p>
          <w:p w:rsidR="000B3FB2" w:rsidRPr="003270F5" w:rsidRDefault="000B3FB2" w:rsidP="0094344A">
            <w:pPr>
              <w:ind w:left="-108"/>
              <w:jc w:val="both"/>
            </w:pPr>
          </w:p>
        </w:tc>
      </w:tr>
    </w:tbl>
    <w:p w:rsidR="003270F5" w:rsidRDefault="003270F5" w:rsidP="003270F5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270F5" w:rsidRDefault="003270F5" w:rsidP="003270F5">
      <w:pPr>
        <w:rPr>
          <w:szCs w:val="28"/>
        </w:rPr>
      </w:pPr>
    </w:p>
    <w:p w:rsidR="003270F5" w:rsidRDefault="003270F5" w:rsidP="003270F5">
      <w:pPr>
        <w:rPr>
          <w:szCs w:val="28"/>
        </w:rPr>
      </w:pPr>
      <w:r>
        <w:rPr>
          <w:szCs w:val="28"/>
        </w:rPr>
        <w:t>ПОСТАНОВЛЯЕТ:</w:t>
      </w:r>
    </w:p>
    <w:p w:rsidR="003270F5" w:rsidRDefault="003270F5" w:rsidP="003270F5">
      <w:pPr>
        <w:rPr>
          <w:szCs w:val="28"/>
        </w:rPr>
      </w:pPr>
    </w:p>
    <w:p w:rsidR="003270F5" w:rsidRDefault="003270F5" w:rsidP="003270F5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отдельные законодательные акты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3270F5" w:rsidRDefault="003270F5" w:rsidP="003270F5">
      <w:pPr>
        <w:jc w:val="both"/>
        <w:rPr>
          <w:szCs w:val="28"/>
        </w:rPr>
      </w:pPr>
    </w:p>
    <w:p w:rsidR="003270F5" w:rsidRPr="009E27DC" w:rsidRDefault="003270F5" w:rsidP="003270F5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10 октября 2018 года</w:t>
      </w:r>
      <w:r w:rsidRPr="009E27DC">
        <w:rPr>
          <w:szCs w:val="28"/>
        </w:rPr>
        <w:t>.</w:t>
      </w:r>
    </w:p>
    <w:p w:rsidR="003270F5" w:rsidRPr="009E27DC" w:rsidRDefault="003270F5" w:rsidP="003270F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270F5" w:rsidRDefault="003270F5" w:rsidP="003270F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270F5" w:rsidRDefault="003270F5" w:rsidP="003270F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270F5" w:rsidRPr="009E27DC" w:rsidRDefault="003270F5" w:rsidP="003270F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3270F5" w:rsidRDefault="003270F5" w:rsidP="003270F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0F5" w:rsidRDefault="003270F5" w:rsidP="003270F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0F5" w:rsidRDefault="003270F5" w:rsidP="003270F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0F5" w:rsidRDefault="003270F5" w:rsidP="003270F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270F5" w:rsidRDefault="003270F5" w:rsidP="003270F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51" w:rsidRDefault="00CB0151">
      <w:r>
        <w:separator/>
      </w:r>
    </w:p>
  </w:endnote>
  <w:endnote w:type="continuationSeparator" w:id="0">
    <w:p w:rsidR="00CB0151" w:rsidRDefault="00CB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51" w:rsidRDefault="00CB0151">
      <w:r>
        <w:separator/>
      </w:r>
    </w:p>
  </w:footnote>
  <w:footnote w:type="continuationSeparator" w:id="0">
    <w:p w:rsidR="00CB0151" w:rsidRDefault="00CB0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0F5"/>
    <w:rsid w:val="00057575"/>
    <w:rsid w:val="000B3FB2"/>
    <w:rsid w:val="000D628E"/>
    <w:rsid w:val="000E5228"/>
    <w:rsid w:val="00123119"/>
    <w:rsid w:val="00155F7F"/>
    <w:rsid w:val="003270F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015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270F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2018-09-26T04:12:00Z</cp:lastPrinted>
  <dcterms:created xsi:type="dcterms:W3CDTF">2018-09-26T04:11:00Z</dcterms:created>
  <dcterms:modified xsi:type="dcterms:W3CDTF">2018-09-26T04:12:00Z</dcterms:modified>
</cp:coreProperties>
</file>