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672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2594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5940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5940" w:rsidRPr="00125940">
              <w:rPr>
                <w:szCs w:val="28"/>
              </w:rPr>
              <w:t>1016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2594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5940" w:rsidP="0094344A">
            <w:pPr>
              <w:ind w:left="-108"/>
              <w:jc w:val="both"/>
            </w:pPr>
            <w:r w:rsidRPr="00125940">
              <w:t>О проекте закона Приморского края "О внесении изменений в Закон Приморского края "О государственной гражданской службе Приморского края"</w:t>
            </w:r>
          </w:p>
          <w:p w:rsidR="000B3FB2" w:rsidRPr="00125940" w:rsidRDefault="000B3FB2" w:rsidP="0094344A">
            <w:pPr>
              <w:ind w:left="-108"/>
              <w:jc w:val="both"/>
            </w:pPr>
          </w:p>
        </w:tc>
      </w:tr>
    </w:tbl>
    <w:p w:rsidR="00125940" w:rsidRDefault="00125940" w:rsidP="00125940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125940" w:rsidRDefault="00125940" w:rsidP="00125940">
      <w:pPr>
        <w:pStyle w:val="a3"/>
        <w:tabs>
          <w:tab w:val="clear" w:pos="4153"/>
          <w:tab w:val="clear" w:pos="8306"/>
        </w:tabs>
      </w:pPr>
    </w:p>
    <w:p w:rsidR="00125940" w:rsidRDefault="00125940" w:rsidP="0012594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25940" w:rsidRDefault="00125940" w:rsidP="00125940"/>
    <w:p w:rsidR="00125940" w:rsidRDefault="00125940" w:rsidP="00125940">
      <w:pPr>
        <w:ind w:firstLine="709"/>
        <w:jc w:val="both"/>
      </w:pPr>
      <w:r>
        <w:t xml:space="preserve">1.Принять проект закона Приморского края </w:t>
      </w:r>
      <w:r>
        <w:rPr>
          <w:rFonts w:eastAsia="Calibri"/>
          <w:szCs w:val="28"/>
          <w:lang w:eastAsia="en-US"/>
        </w:rPr>
        <w:t xml:space="preserve">"О внесении изменений </w:t>
      </w:r>
      <w:r w:rsidRPr="00B627D4">
        <w:rPr>
          <w:rFonts w:eastAsia="Calibri"/>
          <w:szCs w:val="28"/>
          <w:lang w:eastAsia="en-US"/>
        </w:rPr>
        <w:t xml:space="preserve">в Закон </w:t>
      </w:r>
      <w:r>
        <w:rPr>
          <w:rFonts w:eastAsia="Calibri"/>
          <w:szCs w:val="28"/>
          <w:lang w:eastAsia="en-US"/>
        </w:rPr>
        <w:t>Приморского края "О государственной гражданской службе Приморского края"</w:t>
      </w:r>
      <w:r>
        <w:t xml:space="preserve"> в первом чтении. </w:t>
      </w:r>
    </w:p>
    <w:p w:rsidR="00125940" w:rsidRDefault="00125940" w:rsidP="00125940">
      <w:pPr>
        <w:ind w:firstLine="709"/>
        <w:jc w:val="both"/>
      </w:pPr>
    </w:p>
    <w:p w:rsidR="00125940" w:rsidRDefault="00125940" w:rsidP="00125940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25940" w:rsidRDefault="00125940" w:rsidP="00125940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25940" w:rsidRDefault="00125940" w:rsidP="0012594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125940" w:rsidRDefault="00125940" w:rsidP="00125940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125940" w:rsidRDefault="00125940" w:rsidP="0012594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25940" w:rsidRDefault="00125940" w:rsidP="0012594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25940" w:rsidRDefault="00125940" w:rsidP="0012594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25940" w:rsidRDefault="00125940" w:rsidP="0012594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88B" w:rsidRDefault="00E4288B">
      <w:r>
        <w:separator/>
      </w:r>
    </w:p>
  </w:endnote>
  <w:endnote w:type="continuationSeparator" w:id="0">
    <w:p w:rsidR="00E4288B" w:rsidRDefault="00E4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88B" w:rsidRDefault="00E4288B">
      <w:r>
        <w:separator/>
      </w:r>
    </w:p>
  </w:footnote>
  <w:footnote w:type="continuationSeparator" w:id="0">
    <w:p w:rsidR="00E4288B" w:rsidRDefault="00E42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5940"/>
    <w:rsid w:val="00057575"/>
    <w:rsid w:val="000B3FB2"/>
    <w:rsid w:val="000D628E"/>
    <w:rsid w:val="000E5228"/>
    <w:rsid w:val="00123119"/>
    <w:rsid w:val="00125940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288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594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2018-09-26T07:01:00Z</cp:lastPrinted>
  <dcterms:created xsi:type="dcterms:W3CDTF">2018-09-26T07:00:00Z</dcterms:created>
  <dcterms:modified xsi:type="dcterms:W3CDTF">2018-09-26T07:01:00Z</dcterms:modified>
</cp:coreProperties>
</file>