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2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522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52274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52274" w:rsidRPr="00352274">
              <w:rPr>
                <w:szCs w:val="28"/>
              </w:rPr>
              <w:t>1013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5227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52274" w:rsidRDefault="00352274" w:rsidP="00352274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4A439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4A4393">
              <w:rPr>
                <w:szCs w:val="28"/>
              </w:rPr>
              <w:t xml:space="preserve"> в Закон Приморского края "О </w:t>
            </w:r>
            <w:proofErr w:type="spellStart"/>
            <w:proofErr w:type="gramStart"/>
            <w:r>
              <w:rPr>
                <w:szCs w:val="28"/>
              </w:rPr>
              <w:t>здравоохра</w:t>
            </w:r>
            <w:proofErr w:type="spellEnd"/>
            <w:r>
              <w:rPr>
                <w:szCs w:val="28"/>
              </w:rPr>
              <w:t>-нении</w:t>
            </w:r>
            <w:proofErr w:type="gramEnd"/>
            <w:r w:rsidRPr="004A4393">
              <w:rPr>
                <w:szCs w:val="28"/>
              </w:rPr>
              <w:t xml:space="preserve"> в Приморском крае"</w:t>
            </w:r>
          </w:p>
          <w:p w:rsidR="000B3FB2" w:rsidRPr="00352274" w:rsidRDefault="000B3FB2" w:rsidP="0094344A">
            <w:pPr>
              <w:ind w:left="-108"/>
              <w:jc w:val="both"/>
            </w:pPr>
          </w:p>
        </w:tc>
      </w:tr>
    </w:tbl>
    <w:p w:rsidR="00352274" w:rsidRPr="0059601A" w:rsidRDefault="00352274" w:rsidP="00352274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352274" w:rsidRPr="0059601A" w:rsidRDefault="00352274" w:rsidP="00352274">
      <w:pPr>
        <w:rPr>
          <w:szCs w:val="28"/>
        </w:rPr>
      </w:pPr>
    </w:p>
    <w:p w:rsidR="00352274" w:rsidRPr="0059601A" w:rsidRDefault="00352274" w:rsidP="00352274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352274" w:rsidRPr="0059601A" w:rsidRDefault="00352274" w:rsidP="00352274">
      <w:pPr>
        <w:rPr>
          <w:szCs w:val="28"/>
        </w:rPr>
      </w:pPr>
    </w:p>
    <w:p w:rsidR="00352274" w:rsidRPr="0059601A" w:rsidRDefault="00352274" w:rsidP="00352274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4A4393">
        <w:rPr>
          <w:szCs w:val="28"/>
        </w:rPr>
        <w:t>"О внесении изменени</w:t>
      </w:r>
      <w:r>
        <w:rPr>
          <w:szCs w:val="28"/>
        </w:rPr>
        <w:t>й</w:t>
      </w:r>
      <w:r w:rsidRPr="004A4393">
        <w:rPr>
          <w:szCs w:val="28"/>
        </w:rPr>
        <w:t xml:space="preserve"> в Закон Приморского края "О </w:t>
      </w:r>
      <w:r>
        <w:rPr>
          <w:szCs w:val="28"/>
        </w:rPr>
        <w:t>здравоохранении</w:t>
      </w:r>
      <w:r w:rsidRPr="004A4393">
        <w:rPr>
          <w:szCs w:val="28"/>
        </w:rPr>
        <w:t xml:space="preserve"> в Приморском крае"</w:t>
      </w:r>
      <w:r w:rsidRPr="0059601A">
        <w:rPr>
          <w:szCs w:val="28"/>
        </w:rPr>
        <w:t>.</w:t>
      </w:r>
    </w:p>
    <w:p w:rsidR="00352274" w:rsidRPr="0059601A" w:rsidRDefault="00352274" w:rsidP="00352274">
      <w:pPr>
        <w:jc w:val="both"/>
        <w:rPr>
          <w:szCs w:val="28"/>
        </w:rPr>
      </w:pPr>
    </w:p>
    <w:p w:rsidR="00352274" w:rsidRDefault="00352274" w:rsidP="00352274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2.Направить указанный Закон Губернатору Приморского края </w:t>
      </w:r>
      <w:r>
        <w:br/>
        <w:t>для обнародования.</w:t>
      </w:r>
    </w:p>
    <w:p w:rsidR="00352274" w:rsidRDefault="00352274" w:rsidP="0035227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352274" w:rsidRDefault="00352274" w:rsidP="00352274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352274" w:rsidRDefault="00352274" w:rsidP="0035227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52274" w:rsidRDefault="00352274" w:rsidP="0035227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52274" w:rsidRDefault="00352274" w:rsidP="0035227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52274" w:rsidRDefault="00352274" w:rsidP="00352274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352274" w:rsidRDefault="00352274" w:rsidP="00352274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6F8" w:rsidRDefault="000556F8">
      <w:r>
        <w:separator/>
      </w:r>
    </w:p>
  </w:endnote>
  <w:endnote w:type="continuationSeparator" w:id="0">
    <w:p w:rsidR="000556F8" w:rsidRDefault="00055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6F8" w:rsidRDefault="000556F8">
      <w:r>
        <w:separator/>
      </w:r>
    </w:p>
  </w:footnote>
  <w:footnote w:type="continuationSeparator" w:id="0">
    <w:p w:rsidR="000556F8" w:rsidRDefault="00055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2274"/>
    <w:rsid w:val="000556F8"/>
    <w:rsid w:val="00057575"/>
    <w:rsid w:val="000B3FB2"/>
    <w:rsid w:val="000D628E"/>
    <w:rsid w:val="000E5228"/>
    <w:rsid w:val="00123119"/>
    <w:rsid w:val="00155F7F"/>
    <w:rsid w:val="003325F4"/>
    <w:rsid w:val="0035227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522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2018-09-26T04:11:00Z</cp:lastPrinted>
  <dcterms:created xsi:type="dcterms:W3CDTF">2018-09-26T04:10:00Z</dcterms:created>
  <dcterms:modified xsi:type="dcterms:W3CDTF">2018-09-26T04:11:00Z</dcterms:modified>
</cp:coreProperties>
</file>