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96482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320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2013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2013" w:rsidRPr="00E32013">
              <w:rPr>
                <w:szCs w:val="28"/>
              </w:rPr>
              <w:t>1012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201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32013" w:rsidRDefault="00E32013" w:rsidP="00E32013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F038EA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F038EA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F038EA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Приморского края "О здравоохранении в </w:t>
            </w:r>
            <w:r w:rsidRPr="00F038EA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F038EA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F038EA">
              <w:rPr>
                <w:szCs w:val="28"/>
              </w:rPr>
              <w:t>"</w:t>
            </w:r>
          </w:p>
          <w:p w:rsidR="000B3FB2" w:rsidRPr="00E32013" w:rsidRDefault="000B3FB2" w:rsidP="0094344A">
            <w:pPr>
              <w:ind w:left="-108"/>
              <w:jc w:val="both"/>
            </w:pPr>
          </w:p>
        </w:tc>
      </w:tr>
    </w:tbl>
    <w:p w:rsidR="00E32013" w:rsidRPr="0059601A" w:rsidRDefault="00E32013" w:rsidP="00C90143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E32013" w:rsidRPr="0059601A" w:rsidRDefault="00E32013" w:rsidP="00E32013">
      <w:pPr>
        <w:rPr>
          <w:szCs w:val="28"/>
        </w:rPr>
      </w:pPr>
    </w:p>
    <w:p w:rsidR="00E32013" w:rsidRPr="0059601A" w:rsidRDefault="00E32013" w:rsidP="00E32013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E32013" w:rsidRPr="0059601A" w:rsidRDefault="00E32013" w:rsidP="00E32013">
      <w:pPr>
        <w:rPr>
          <w:szCs w:val="28"/>
        </w:rPr>
      </w:pPr>
    </w:p>
    <w:p w:rsidR="00E32013" w:rsidRDefault="00E32013" w:rsidP="00E3201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D34F68">
        <w:rPr>
          <w:szCs w:val="28"/>
        </w:rPr>
        <w:t>"О внесении изменени</w:t>
      </w:r>
      <w:r>
        <w:rPr>
          <w:szCs w:val="28"/>
        </w:rPr>
        <w:t>й</w:t>
      </w:r>
      <w:r w:rsidRPr="00D34F68">
        <w:rPr>
          <w:szCs w:val="28"/>
        </w:rPr>
        <w:t xml:space="preserve"> </w:t>
      </w:r>
      <w:r>
        <w:rPr>
          <w:szCs w:val="28"/>
        </w:rPr>
        <w:br/>
      </w:r>
      <w:r w:rsidRPr="00D34F68">
        <w:rPr>
          <w:szCs w:val="28"/>
        </w:rPr>
        <w:t>в Закон</w:t>
      </w:r>
      <w:r>
        <w:rPr>
          <w:szCs w:val="28"/>
        </w:rPr>
        <w:t xml:space="preserve"> </w:t>
      </w:r>
      <w:r w:rsidRPr="00D34F68">
        <w:rPr>
          <w:szCs w:val="28"/>
        </w:rPr>
        <w:t xml:space="preserve">Приморского края "О </w:t>
      </w:r>
      <w:r>
        <w:rPr>
          <w:szCs w:val="28"/>
        </w:rPr>
        <w:t>здравоохранении</w:t>
      </w:r>
      <w:r w:rsidRPr="00D34F6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 w:rsidRPr="0059601A">
        <w:rPr>
          <w:szCs w:val="28"/>
        </w:rPr>
        <w:t xml:space="preserve">в </w:t>
      </w:r>
      <w:r>
        <w:rPr>
          <w:szCs w:val="28"/>
        </w:rPr>
        <w:t>первом</w:t>
      </w:r>
      <w:r w:rsidRPr="0059601A">
        <w:rPr>
          <w:szCs w:val="28"/>
        </w:rPr>
        <w:t xml:space="preserve"> чтении.</w:t>
      </w:r>
    </w:p>
    <w:p w:rsidR="00E32013" w:rsidRDefault="00E32013" w:rsidP="00E3201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E32013" w:rsidRPr="0059601A" w:rsidRDefault="00E32013" w:rsidP="00E3201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поступивших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во втором</w:t>
      </w:r>
      <w:r w:rsidRPr="0059601A">
        <w:rPr>
          <w:szCs w:val="28"/>
        </w:rPr>
        <w:t xml:space="preserve"> чтении.</w:t>
      </w:r>
    </w:p>
    <w:p w:rsidR="00E32013" w:rsidRPr="0059601A" w:rsidRDefault="00E32013" w:rsidP="00E3201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32013" w:rsidRPr="0059601A" w:rsidRDefault="00E32013" w:rsidP="00E3201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E32013" w:rsidRDefault="00E32013" w:rsidP="00E3201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E32013" w:rsidRDefault="00E32013" w:rsidP="00E3201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E32013" w:rsidRDefault="00E32013" w:rsidP="00E3201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E32013" w:rsidRDefault="00E32013" w:rsidP="00E3201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E32013" w:rsidRDefault="00E32013" w:rsidP="00E32013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B5A" w:rsidRDefault="00001B5A">
      <w:r>
        <w:separator/>
      </w:r>
    </w:p>
  </w:endnote>
  <w:endnote w:type="continuationSeparator" w:id="0">
    <w:p w:rsidR="00001B5A" w:rsidRDefault="0000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B5A" w:rsidRDefault="00001B5A">
      <w:r>
        <w:separator/>
      </w:r>
    </w:p>
  </w:footnote>
  <w:footnote w:type="continuationSeparator" w:id="0">
    <w:p w:rsidR="00001B5A" w:rsidRDefault="00001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2013"/>
    <w:rsid w:val="00001B5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0143"/>
    <w:rsid w:val="00CA7E54"/>
    <w:rsid w:val="00CE19DF"/>
    <w:rsid w:val="00D02716"/>
    <w:rsid w:val="00DF01B2"/>
    <w:rsid w:val="00E32013"/>
    <w:rsid w:val="00E93A7F"/>
    <w:rsid w:val="00EF502B"/>
    <w:rsid w:val="00F75CDD"/>
    <w:rsid w:val="00F8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3201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2018-09-28T03:58:00Z</cp:lastPrinted>
  <dcterms:created xsi:type="dcterms:W3CDTF">2018-09-26T04:09:00Z</dcterms:created>
  <dcterms:modified xsi:type="dcterms:W3CDTF">2018-09-28T03:58:00Z</dcterms:modified>
</cp:coreProperties>
</file>