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61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E1A5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E1A5D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1A5D" w:rsidRPr="003E1A5D">
              <w:rPr>
                <w:szCs w:val="28"/>
              </w:rPr>
              <w:t>1011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1A5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E1A5D" w:rsidRDefault="003E1A5D" w:rsidP="003E1A5D">
            <w:pPr>
              <w:ind w:left="-108"/>
              <w:jc w:val="both"/>
              <w:rPr>
                <w:szCs w:val="28"/>
              </w:rPr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 w:rsidRPr="004A439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4A4393">
              <w:rPr>
                <w:szCs w:val="28"/>
              </w:rPr>
              <w:t xml:space="preserve"> в Закон Приморского края "Об </w:t>
            </w:r>
            <w:proofErr w:type="spellStart"/>
            <w:proofErr w:type="gramStart"/>
            <w:r w:rsidRPr="004A4393"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 w:rsidRPr="004A4393">
              <w:rPr>
                <w:szCs w:val="28"/>
              </w:rPr>
              <w:t>вании</w:t>
            </w:r>
            <w:proofErr w:type="spellEnd"/>
            <w:proofErr w:type="gramEnd"/>
            <w:r w:rsidRPr="004A4393">
              <w:rPr>
                <w:szCs w:val="28"/>
              </w:rPr>
              <w:t xml:space="preserve"> в Приморском крае"</w:t>
            </w:r>
          </w:p>
          <w:p w:rsidR="000B3FB2" w:rsidRPr="003E1A5D" w:rsidRDefault="000B3FB2" w:rsidP="0094344A">
            <w:pPr>
              <w:ind w:left="-108"/>
              <w:jc w:val="both"/>
            </w:pPr>
          </w:p>
        </w:tc>
      </w:tr>
    </w:tbl>
    <w:p w:rsidR="003E1A5D" w:rsidRPr="0059601A" w:rsidRDefault="003E1A5D" w:rsidP="003E1A5D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3E1A5D" w:rsidRPr="0059601A" w:rsidRDefault="003E1A5D" w:rsidP="003E1A5D">
      <w:pPr>
        <w:rPr>
          <w:szCs w:val="28"/>
        </w:rPr>
      </w:pPr>
    </w:p>
    <w:p w:rsidR="003E1A5D" w:rsidRPr="0059601A" w:rsidRDefault="003E1A5D" w:rsidP="003E1A5D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E1A5D" w:rsidRPr="0059601A" w:rsidRDefault="003E1A5D" w:rsidP="003E1A5D">
      <w:pPr>
        <w:rPr>
          <w:szCs w:val="28"/>
        </w:rPr>
      </w:pPr>
    </w:p>
    <w:p w:rsidR="003E1A5D" w:rsidRPr="0059601A" w:rsidRDefault="003E1A5D" w:rsidP="003E1A5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4A4393">
        <w:rPr>
          <w:szCs w:val="28"/>
        </w:rPr>
        <w:t>"О внесении изменени</w:t>
      </w:r>
      <w:r>
        <w:rPr>
          <w:szCs w:val="28"/>
        </w:rPr>
        <w:t>й</w:t>
      </w:r>
      <w:r w:rsidRPr="004A4393">
        <w:rPr>
          <w:szCs w:val="28"/>
        </w:rPr>
        <w:t xml:space="preserve"> в Закон Приморского края "Об образовании в Приморском крае"</w:t>
      </w:r>
      <w:r w:rsidRPr="0059601A">
        <w:rPr>
          <w:szCs w:val="28"/>
        </w:rPr>
        <w:t>.</w:t>
      </w:r>
    </w:p>
    <w:p w:rsidR="003E1A5D" w:rsidRPr="0059601A" w:rsidRDefault="003E1A5D" w:rsidP="003E1A5D">
      <w:pPr>
        <w:jc w:val="both"/>
        <w:rPr>
          <w:szCs w:val="28"/>
        </w:rPr>
      </w:pPr>
    </w:p>
    <w:p w:rsidR="003E1A5D" w:rsidRDefault="003E1A5D" w:rsidP="003E1A5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2.Направить указанный Закон Губернатору Приморского края </w:t>
      </w:r>
      <w:r>
        <w:br/>
        <w:t>для обнародования.</w:t>
      </w:r>
    </w:p>
    <w:p w:rsidR="003E1A5D" w:rsidRDefault="003E1A5D" w:rsidP="003E1A5D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3E1A5D" w:rsidRDefault="003E1A5D" w:rsidP="003E1A5D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3E1A5D" w:rsidRDefault="003E1A5D" w:rsidP="003E1A5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E1A5D" w:rsidRDefault="003E1A5D" w:rsidP="003E1A5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E1A5D" w:rsidRDefault="003E1A5D" w:rsidP="003E1A5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E1A5D" w:rsidRDefault="003E1A5D" w:rsidP="003E1A5D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3E1A5D" w:rsidRDefault="003E1A5D" w:rsidP="003E1A5D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765" w:rsidRDefault="00276765">
      <w:r>
        <w:separator/>
      </w:r>
    </w:p>
  </w:endnote>
  <w:endnote w:type="continuationSeparator" w:id="0">
    <w:p w:rsidR="00276765" w:rsidRDefault="0027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765" w:rsidRDefault="00276765">
      <w:r>
        <w:separator/>
      </w:r>
    </w:p>
  </w:footnote>
  <w:footnote w:type="continuationSeparator" w:id="0">
    <w:p w:rsidR="00276765" w:rsidRDefault="002767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1A5D"/>
    <w:rsid w:val="00057575"/>
    <w:rsid w:val="000B3FB2"/>
    <w:rsid w:val="000D628E"/>
    <w:rsid w:val="000E5228"/>
    <w:rsid w:val="00123119"/>
    <w:rsid w:val="00155F7F"/>
    <w:rsid w:val="00276765"/>
    <w:rsid w:val="003325F4"/>
    <w:rsid w:val="00392E21"/>
    <w:rsid w:val="003E1A5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E1A5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2018-09-26T04:08:00Z</cp:lastPrinted>
  <dcterms:created xsi:type="dcterms:W3CDTF">2018-09-26T04:07:00Z</dcterms:created>
  <dcterms:modified xsi:type="dcterms:W3CDTF">2018-09-26T04:08:00Z</dcterms:modified>
</cp:coreProperties>
</file>