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47850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E61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6178" w:rsidRPr="00BE6178">
              <w:rPr>
                <w:szCs w:val="28"/>
              </w:rPr>
              <w:t>1008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617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E6178" w:rsidRDefault="00BE6178" w:rsidP="00BE6178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закона Приморского края "О внесении изменений                            в статью 2 Закона Приморского края</w:t>
            </w:r>
            <w:r>
              <w:rPr>
                <w:bCs/>
                <w:szCs w:val="28"/>
              </w:rPr>
              <w:t xml:space="preserve"> "О предоставлении </w:t>
            </w:r>
            <w:proofErr w:type="spellStart"/>
            <w:r>
              <w:rPr>
                <w:bCs/>
                <w:szCs w:val="28"/>
              </w:rPr>
              <w:t>компенса-ции</w:t>
            </w:r>
            <w:proofErr w:type="spellEnd"/>
            <w:r>
              <w:rPr>
                <w:bCs/>
                <w:szCs w:val="28"/>
              </w:rPr>
              <w:t xml:space="preserve"> расходов на уплату взноса на капитальный ремонт общего имущества в многоквартирном доме отдельным категориям граждан</w:t>
            </w:r>
            <w:r>
              <w:rPr>
                <w:szCs w:val="28"/>
              </w:rPr>
              <w:t xml:space="preserve">, проживающих на территории </w:t>
            </w:r>
            <w:r>
              <w:rPr>
                <w:color w:val="000000"/>
                <w:spacing w:val="2"/>
                <w:szCs w:val="28"/>
              </w:rPr>
              <w:t>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BE6178" w:rsidRDefault="000B3FB2" w:rsidP="0094344A">
            <w:pPr>
              <w:ind w:left="-108"/>
              <w:jc w:val="both"/>
            </w:pPr>
          </w:p>
        </w:tc>
      </w:tr>
    </w:tbl>
    <w:p w:rsidR="00BE6178" w:rsidRDefault="00BE6178" w:rsidP="00BE6178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E6178" w:rsidRDefault="00BE6178" w:rsidP="00BE6178">
      <w:pPr>
        <w:ind w:firstLine="709"/>
        <w:rPr>
          <w:szCs w:val="28"/>
        </w:rPr>
      </w:pPr>
    </w:p>
    <w:p w:rsidR="00BE6178" w:rsidRDefault="00BE6178" w:rsidP="00BE6178">
      <w:pPr>
        <w:rPr>
          <w:szCs w:val="28"/>
        </w:rPr>
      </w:pPr>
      <w:r>
        <w:rPr>
          <w:szCs w:val="28"/>
        </w:rPr>
        <w:t>ПОСТАНОВЛЯЕТ:</w:t>
      </w:r>
    </w:p>
    <w:p w:rsidR="00BE6178" w:rsidRDefault="00BE6178" w:rsidP="00BE6178">
      <w:pPr>
        <w:ind w:firstLine="709"/>
        <w:rPr>
          <w:szCs w:val="28"/>
        </w:rPr>
      </w:pPr>
    </w:p>
    <w:p w:rsidR="00BE6178" w:rsidRDefault="00BE6178" w:rsidP="00BE617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"О внесении изменений                            в статью 2 Закона Приморского края</w:t>
      </w:r>
      <w:r>
        <w:rPr>
          <w:bCs/>
          <w:szCs w:val="28"/>
        </w:rPr>
        <w:t xml:space="preserve"> "О предоставлении компенсации расходов на уплату взноса на капитальный ремонт общего имущества в многоквартирном доме отдельным категориям граждан</w:t>
      </w:r>
      <w:r>
        <w:rPr>
          <w:szCs w:val="28"/>
        </w:rPr>
        <w:t xml:space="preserve">, проживающих на территории </w:t>
      </w:r>
      <w:r>
        <w:rPr>
          <w:color w:val="000000"/>
          <w:spacing w:val="2"/>
          <w:szCs w:val="28"/>
        </w:rPr>
        <w:t>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BE6178" w:rsidRDefault="00BE6178" w:rsidP="00BE6178">
      <w:pPr>
        <w:ind w:firstLine="709"/>
        <w:jc w:val="both"/>
        <w:rPr>
          <w:szCs w:val="28"/>
        </w:rPr>
      </w:pPr>
    </w:p>
    <w:p w:rsidR="00BE6178" w:rsidRDefault="00BE6178" w:rsidP="00BE617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BE6178" w:rsidRDefault="00BE6178" w:rsidP="00BE617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E6178" w:rsidRDefault="00BE6178" w:rsidP="00BE617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E6178" w:rsidRDefault="00BE6178" w:rsidP="00BE617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E6178" w:rsidRDefault="00BE6178" w:rsidP="00BE617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E6178" w:rsidRDefault="00BE6178" w:rsidP="00BE617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E6178" w:rsidRDefault="00BE6178" w:rsidP="00BE617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E6178" w:rsidRDefault="00BE6178" w:rsidP="00BE617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BE6178" w:rsidRDefault="00BE6178" w:rsidP="00BE6178"/>
    <w:p w:rsidR="00931FD6" w:rsidRDefault="00AE5EE6" w:rsidP="009C06BA">
      <w:bookmarkStart w:id="0" w:name="_GoBack"/>
      <w:bookmarkEnd w:id="0"/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8C1" w:rsidRDefault="00AD58C1">
      <w:r>
        <w:separator/>
      </w:r>
    </w:p>
  </w:endnote>
  <w:endnote w:type="continuationSeparator" w:id="0">
    <w:p w:rsidR="00AD58C1" w:rsidRDefault="00AD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8C1" w:rsidRDefault="00AD58C1">
      <w:r>
        <w:separator/>
      </w:r>
    </w:p>
  </w:footnote>
  <w:footnote w:type="continuationSeparator" w:id="0">
    <w:p w:rsidR="00AD58C1" w:rsidRDefault="00AD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6178"/>
    <w:rsid w:val="00057575"/>
    <w:rsid w:val="000B3FB2"/>
    <w:rsid w:val="000D628E"/>
    <w:rsid w:val="000E5228"/>
    <w:rsid w:val="00123119"/>
    <w:rsid w:val="00155F7F"/>
    <w:rsid w:val="002230E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616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58C1"/>
    <w:rsid w:val="00AE5EE6"/>
    <w:rsid w:val="00BA58C7"/>
    <w:rsid w:val="00BE617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2018-09-26T04:47:00Z</cp:lastPrinted>
  <dcterms:created xsi:type="dcterms:W3CDTF">2018-09-26T03:31:00Z</dcterms:created>
  <dcterms:modified xsi:type="dcterms:W3CDTF">2018-09-26T04:47:00Z</dcterms:modified>
</cp:coreProperties>
</file>