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8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E4B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E4B29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E4B29" w:rsidRPr="001E4B29">
              <w:rPr>
                <w:szCs w:val="28"/>
              </w:rPr>
              <w:t>1003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4B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E4B29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7233D9">
              <w:rPr>
                <w:szCs w:val="28"/>
              </w:rPr>
              <w:t>"</w:t>
            </w:r>
            <w:r w:rsidRPr="00637C05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Закон Приморского края "О поддержке социально ориентированных </w:t>
            </w:r>
            <w:proofErr w:type="gramStart"/>
            <w:r>
              <w:rPr>
                <w:szCs w:val="28"/>
              </w:rPr>
              <w:t>не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коммерческих</w:t>
            </w:r>
            <w:proofErr w:type="gramEnd"/>
            <w:r>
              <w:rPr>
                <w:szCs w:val="28"/>
              </w:rPr>
              <w:t xml:space="preserve"> организаций в Приморском крае"</w:t>
            </w:r>
          </w:p>
          <w:p w:rsidR="000B3FB2" w:rsidRPr="001E4B29" w:rsidRDefault="000B3FB2" w:rsidP="0094344A">
            <w:pPr>
              <w:ind w:left="-108"/>
              <w:jc w:val="both"/>
            </w:pPr>
          </w:p>
        </w:tc>
      </w:tr>
    </w:tbl>
    <w:p w:rsidR="001E4B29" w:rsidRPr="009E27DC" w:rsidRDefault="001E4B29" w:rsidP="001E4B2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E4B29" w:rsidRPr="009E27DC" w:rsidRDefault="001E4B29" w:rsidP="001E4B29">
      <w:pPr>
        <w:rPr>
          <w:szCs w:val="28"/>
        </w:rPr>
      </w:pPr>
    </w:p>
    <w:p w:rsidR="001E4B29" w:rsidRPr="009E27DC" w:rsidRDefault="001E4B29" w:rsidP="001E4B2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E4B29" w:rsidRPr="009E27DC" w:rsidRDefault="001E4B29" w:rsidP="001E4B29">
      <w:pPr>
        <w:rPr>
          <w:szCs w:val="28"/>
        </w:rPr>
      </w:pPr>
    </w:p>
    <w:p w:rsidR="001E4B29" w:rsidRDefault="001E4B29" w:rsidP="001E4B29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637C05">
        <w:rPr>
          <w:szCs w:val="28"/>
        </w:rPr>
        <w:t>О</w:t>
      </w:r>
      <w:r>
        <w:rPr>
          <w:szCs w:val="28"/>
        </w:rPr>
        <w:t xml:space="preserve"> внесении изменений </w:t>
      </w:r>
      <w:r>
        <w:rPr>
          <w:szCs w:val="28"/>
        </w:rPr>
        <w:br/>
        <w:t>в Закон Приморского края "О поддержке социально ориентированных некоммерческих организаций в Приморском крае"</w:t>
      </w:r>
      <w:r>
        <w:t>.</w:t>
      </w:r>
    </w:p>
    <w:p w:rsidR="001E4B29" w:rsidRDefault="001E4B29" w:rsidP="001E4B29">
      <w:pPr>
        <w:jc w:val="both"/>
      </w:pPr>
    </w:p>
    <w:p w:rsidR="001E4B29" w:rsidRDefault="001E4B29" w:rsidP="001E4B2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1E4B29" w:rsidRDefault="001E4B29" w:rsidP="001E4B29">
      <w:pPr>
        <w:jc w:val="both"/>
      </w:pPr>
    </w:p>
    <w:p w:rsidR="001E4B29" w:rsidRDefault="001E4B29" w:rsidP="001E4B29">
      <w:pPr>
        <w:jc w:val="both"/>
      </w:pPr>
      <w:r>
        <w:tab/>
        <w:t>3.Настоящее постановление вступает в силу со дня его принятия.</w:t>
      </w:r>
    </w:p>
    <w:p w:rsidR="001E4B29" w:rsidRDefault="001E4B29" w:rsidP="001E4B29">
      <w:pPr>
        <w:jc w:val="both"/>
      </w:pPr>
    </w:p>
    <w:p w:rsidR="001E4B29" w:rsidRPr="009E27DC" w:rsidRDefault="001E4B29" w:rsidP="001E4B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E4B29" w:rsidRPr="009E27DC" w:rsidRDefault="001E4B29" w:rsidP="001E4B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E4B29" w:rsidRPr="009E27DC" w:rsidRDefault="001E4B29" w:rsidP="001E4B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1E4B29" w:rsidRPr="009E27DC" w:rsidRDefault="001E4B29" w:rsidP="001E4B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1E4B29" w:rsidRPr="009E27DC" w:rsidRDefault="001E4B29" w:rsidP="001E4B29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A1D" w:rsidRDefault="009B4A1D">
      <w:r>
        <w:separator/>
      </w:r>
    </w:p>
  </w:endnote>
  <w:endnote w:type="continuationSeparator" w:id="0">
    <w:p w:rsidR="009B4A1D" w:rsidRDefault="009B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A1D" w:rsidRDefault="009B4A1D">
      <w:r>
        <w:separator/>
      </w:r>
    </w:p>
  </w:footnote>
  <w:footnote w:type="continuationSeparator" w:id="0">
    <w:p w:rsidR="009B4A1D" w:rsidRDefault="009B4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4B29"/>
    <w:rsid w:val="00057575"/>
    <w:rsid w:val="000B3FB2"/>
    <w:rsid w:val="000D628E"/>
    <w:rsid w:val="000E5228"/>
    <w:rsid w:val="00123119"/>
    <w:rsid w:val="00155F7F"/>
    <w:rsid w:val="001E4B2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4A1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2018-09-26T04:03:00Z</cp:lastPrinted>
  <dcterms:created xsi:type="dcterms:W3CDTF">2018-09-26T04:02:00Z</dcterms:created>
  <dcterms:modified xsi:type="dcterms:W3CDTF">2018-09-26T04:03:00Z</dcterms:modified>
</cp:coreProperties>
</file>