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7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5E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5E29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5E29" w:rsidRPr="005C5E29">
              <w:rPr>
                <w:szCs w:val="28"/>
              </w:rPr>
              <w:t>1002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5E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5E29" w:rsidP="005C5E29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поддержке социально </w:t>
            </w:r>
            <w:proofErr w:type="spellStart"/>
            <w:r>
              <w:t>ориент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рованных</w:t>
            </w:r>
            <w:proofErr w:type="spellEnd"/>
            <w:r>
              <w:t xml:space="preserve"> некоммерческих </w:t>
            </w:r>
            <w:proofErr w:type="spellStart"/>
            <w:r>
              <w:t>органи</w:t>
            </w:r>
            <w:r>
              <w:t>-</w:t>
            </w:r>
            <w:r>
              <w:t>заций</w:t>
            </w:r>
            <w:proofErr w:type="spellEnd"/>
            <w:r>
              <w:t xml:space="preserve"> в Приморском крае"</w:t>
            </w:r>
          </w:p>
          <w:p w:rsidR="000B3FB2" w:rsidRPr="005C5E29" w:rsidRDefault="000B3FB2" w:rsidP="0094344A">
            <w:pPr>
              <w:ind w:left="-108"/>
              <w:jc w:val="both"/>
            </w:pPr>
          </w:p>
        </w:tc>
      </w:tr>
    </w:tbl>
    <w:p w:rsidR="005C5E29" w:rsidRDefault="005C5E29" w:rsidP="005C5E2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5C5E29" w:rsidRDefault="005C5E29" w:rsidP="005C5E29">
      <w:pPr>
        <w:ind w:firstLine="709"/>
        <w:rPr>
          <w:szCs w:val="28"/>
        </w:rPr>
      </w:pPr>
    </w:p>
    <w:p w:rsidR="005C5E29" w:rsidRDefault="005C5E29" w:rsidP="005C5E29">
      <w:pPr>
        <w:rPr>
          <w:szCs w:val="28"/>
        </w:rPr>
      </w:pPr>
      <w:r>
        <w:rPr>
          <w:szCs w:val="28"/>
        </w:rPr>
        <w:t>ПОСТАНОВЛЯЕТ:</w:t>
      </w:r>
    </w:p>
    <w:p w:rsidR="005C5E29" w:rsidRDefault="005C5E29" w:rsidP="005C5E29">
      <w:pPr>
        <w:ind w:firstLine="709"/>
        <w:rPr>
          <w:szCs w:val="28"/>
        </w:rPr>
      </w:pPr>
    </w:p>
    <w:p w:rsidR="005C5E29" w:rsidRDefault="005C5E29" w:rsidP="005C5E29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637C05">
        <w:rPr>
          <w:szCs w:val="28"/>
        </w:rPr>
        <w:t>О</w:t>
      </w:r>
      <w:r>
        <w:rPr>
          <w:szCs w:val="28"/>
        </w:rPr>
        <w:t xml:space="preserve"> внесении изменений </w:t>
      </w:r>
      <w:r>
        <w:rPr>
          <w:szCs w:val="28"/>
        </w:rPr>
        <w:br/>
        <w:t>в Закон Приморского края "О поддержке социально ориентированных некоммерческих организаций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5C5E29" w:rsidRDefault="005C5E29" w:rsidP="005C5E29">
      <w:pPr>
        <w:ind w:firstLine="709"/>
        <w:jc w:val="both"/>
        <w:rPr>
          <w:szCs w:val="28"/>
        </w:rPr>
      </w:pPr>
    </w:p>
    <w:p w:rsidR="005C5E29" w:rsidRDefault="005C5E29" w:rsidP="005C5E2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5C5E29" w:rsidRDefault="005C5E29" w:rsidP="005C5E2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5C5E29" w:rsidRDefault="005C5E29" w:rsidP="005C5E2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C5E29" w:rsidRDefault="005C5E29" w:rsidP="005C5E2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5C5E29" w:rsidRDefault="005C5E29" w:rsidP="005C5E2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C5E29" w:rsidRDefault="005C5E29" w:rsidP="005C5E2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C5E29" w:rsidRDefault="005C5E29" w:rsidP="005C5E2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C5E29" w:rsidRDefault="005C5E29" w:rsidP="005C5E2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5C5E29" w:rsidRDefault="005C5E29" w:rsidP="005C5E29"/>
    <w:p w:rsidR="005C5E29" w:rsidRDefault="005C5E29" w:rsidP="005C5E29"/>
    <w:p w:rsidR="005C5E29" w:rsidRDefault="005C5E29" w:rsidP="005C5E29"/>
    <w:p w:rsidR="005C5E29" w:rsidRDefault="005C5E29" w:rsidP="005C5E2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4BE" w:rsidRDefault="002734BE">
      <w:r>
        <w:separator/>
      </w:r>
    </w:p>
  </w:endnote>
  <w:endnote w:type="continuationSeparator" w:id="0">
    <w:p w:rsidR="002734BE" w:rsidRDefault="0027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4BE" w:rsidRDefault="002734BE">
      <w:r>
        <w:separator/>
      </w:r>
    </w:p>
  </w:footnote>
  <w:footnote w:type="continuationSeparator" w:id="0">
    <w:p w:rsidR="002734BE" w:rsidRDefault="00273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5E29"/>
    <w:rsid w:val="00057575"/>
    <w:rsid w:val="000B3FB2"/>
    <w:rsid w:val="000D628E"/>
    <w:rsid w:val="000E5228"/>
    <w:rsid w:val="00123119"/>
    <w:rsid w:val="00155F7F"/>
    <w:rsid w:val="002734BE"/>
    <w:rsid w:val="003325F4"/>
    <w:rsid w:val="00392E21"/>
    <w:rsid w:val="004B69FA"/>
    <w:rsid w:val="004D1A01"/>
    <w:rsid w:val="005A6019"/>
    <w:rsid w:val="005C5E2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2018-09-26T04:02:00Z</cp:lastPrinted>
  <dcterms:created xsi:type="dcterms:W3CDTF">2018-09-26T04:00:00Z</dcterms:created>
  <dcterms:modified xsi:type="dcterms:W3CDTF">2018-09-26T04:02:00Z</dcterms:modified>
</cp:coreProperties>
</file>