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57272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C031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C0319" w:rsidRPr="006C0319">
              <w:rPr>
                <w:szCs w:val="28"/>
              </w:rPr>
              <w:t>1000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C031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C0319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изменения в статью 15</w:t>
            </w:r>
            <w:r w:rsidRPr="0069468E">
              <w:rPr>
                <w:szCs w:val="28"/>
                <w:vertAlign w:val="superscript"/>
              </w:rPr>
              <w:t>1</w:t>
            </w:r>
            <w:r>
              <w:rPr>
                <w:szCs w:val="28"/>
                <w:vertAlign w:val="superscript"/>
              </w:rPr>
              <w:t xml:space="preserve"> </w:t>
            </w:r>
            <w:r>
              <w:rPr>
                <w:szCs w:val="28"/>
              </w:rPr>
              <w:t xml:space="preserve">Закона Приморского края "О бюджетном устройстве, бюджетном процессе и </w:t>
            </w:r>
            <w:proofErr w:type="gramStart"/>
            <w:r>
              <w:rPr>
                <w:szCs w:val="28"/>
              </w:rPr>
              <w:t>меж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бюджетных</w:t>
            </w:r>
            <w:proofErr w:type="gramEnd"/>
            <w:r>
              <w:rPr>
                <w:szCs w:val="28"/>
              </w:rPr>
              <w:t xml:space="preserve"> отношениях в Приморском крае"</w:t>
            </w:r>
          </w:p>
          <w:p w:rsidR="000B3FB2" w:rsidRPr="006C0319" w:rsidRDefault="000B3FB2" w:rsidP="0094344A">
            <w:pPr>
              <w:ind w:left="-108"/>
              <w:jc w:val="both"/>
            </w:pPr>
          </w:p>
        </w:tc>
      </w:tr>
    </w:tbl>
    <w:p w:rsidR="006C0319" w:rsidRDefault="006C0319" w:rsidP="006C031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C0319" w:rsidRDefault="006C0319" w:rsidP="006C0319">
      <w:pPr>
        <w:pStyle w:val="a3"/>
        <w:tabs>
          <w:tab w:val="clear" w:pos="4153"/>
          <w:tab w:val="clear" w:pos="8306"/>
        </w:tabs>
      </w:pPr>
    </w:p>
    <w:p w:rsidR="006C0319" w:rsidRDefault="006C0319" w:rsidP="006C031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C0319" w:rsidRDefault="006C0319" w:rsidP="006C0319"/>
    <w:p w:rsidR="006C0319" w:rsidRDefault="006C0319" w:rsidP="006C0319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B302CC">
        <w:rPr>
          <w:szCs w:val="28"/>
        </w:rPr>
        <w:t xml:space="preserve">О </w:t>
      </w:r>
      <w:r w:rsidRPr="0069468E">
        <w:rPr>
          <w:szCs w:val="28"/>
        </w:rPr>
        <w:t>внесении изменения в статью 15</w:t>
      </w:r>
      <w:r w:rsidRPr="0069468E">
        <w:rPr>
          <w:szCs w:val="28"/>
          <w:vertAlign w:val="superscript"/>
        </w:rPr>
        <w:t>1</w:t>
      </w:r>
      <w:r w:rsidRPr="0069468E">
        <w:rPr>
          <w:szCs w:val="28"/>
        </w:rPr>
        <w:t xml:space="preserve"> Закона Приморского края </w:t>
      </w:r>
      <w:r w:rsidRPr="00B302CC">
        <w:rPr>
          <w:szCs w:val="28"/>
        </w:rPr>
        <w:t>"О бюджетном устройстве, бюджетном процессе и межбюджетных отношениях в Приморском крае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6C0319" w:rsidRDefault="006C0319" w:rsidP="006C0319">
      <w:pPr>
        <w:pStyle w:val="a3"/>
        <w:tabs>
          <w:tab w:val="clear" w:pos="4153"/>
          <w:tab w:val="clear" w:pos="8306"/>
        </w:tabs>
        <w:jc w:val="both"/>
      </w:pPr>
    </w:p>
    <w:p w:rsidR="006C0319" w:rsidRDefault="006C0319" w:rsidP="006C0319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C0319" w:rsidRDefault="006C0319" w:rsidP="006C0319">
      <w:pPr>
        <w:pStyle w:val="a3"/>
        <w:tabs>
          <w:tab w:val="clear" w:pos="4153"/>
          <w:tab w:val="clear" w:pos="8306"/>
        </w:tabs>
        <w:jc w:val="both"/>
      </w:pPr>
    </w:p>
    <w:p w:rsidR="006C0319" w:rsidRDefault="006C0319" w:rsidP="006C031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C0319" w:rsidRDefault="006C0319" w:rsidP="006C031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C0319" w:rsidRDefault="006C0319" w:rsidP="006C031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C0319" w:rsidRDefault="006C0319" w:rsidP="006C031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C0319" w:rsidRDefault="006C0319" w:rsidP="006C031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C0319" w:rsidRDefault="006C0319" w:rsidP="006C031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   </w:t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462" w:rsidRDefault="00F96462">
      <w:r>
        <w:separator/>
      </w:r>
    </w:p>
  </w:endnote>
  <w:endnote w:type="continuationSeparator" w:id="0">
    <w:p w:rsidR="00F96462" w:rsidRDefault="00F96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462" w:rsidRDefault="00F96462">
      <w:r>
        <w:separator/>
      </w:r>
    </w:p>
  </w:footnote>
  <w:footnote w:type="continuationSeparator" w:id="0">
    <w:p w:rsidR="00F96462" w:rsidRDefault="00F964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031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C0319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9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2018-09-27T06:51:00Z</dcterms:created>
  <dcterms:modified xsi:type="dcterms:W3CDTF">2018-09-27T06:52:00Z</dcterms:modified>
</cp:coreProperties>
</file>