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48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79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47927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7927" w:rsidRPr="00B47927">
              <w:rPr>
                <w:szCs w:val="28"/>
              </w:rPr>
              <w:t>996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47927" w:rsidP="0094344A">
            <w:pPr>
              <w:ind w:left="-108"/>
              <w:jc w:val="both"/>
            </w:pPr>
            <w:r w:rsidRPr="00B47927">
              <w:t>О проекте закона Приморского края "О внесении изменения в статью 18 Закона Приморского края "О муниципальной службе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B47927" w:rsidRDefault="00B47927" w:rsidP="00B4792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B47927" w:rsidRDefault="00B47927" w:rsidP="00B47927">
      <w:pPr>
        <w:pStyle w:val="a3"/>
        <w:tabs>
          <w:tab w:val="clear" w:pos="4153"/>
          <w:tab w:val="clear" w:pos="8306"/>
        </w:tabs>
      </w:pPr>
    </w:p>
    <w:p w:rsidR="00B47927" w:rsidRDefault="00B47927" w:rsidP="00B479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47927" w:rsidRDefault="00B47927" w:rsidP="00B47927"/>
    <w:p w:rsidR="00B47927" w:rsidRDefault="00B47927" w:rsidP="00B47927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8B39D7">
        <w:t>"О внесении изменени</w:t>
      </w:r>
      <w:r>
        <w:t>я</w:t>
      </w:r>
      <w:r w:rsidRPr="008B39D7">
        <w:t xml:space="preserve"> в статью </w:t>
      </w:r>
      <w:r>
        <w:t>18</w:t>
      </w:r>
      <w:r w:rsidRPr="008B39D7">
        <w:t xml:space="preserve"> Закона Приморского края "О </w:t>
      </w:r>
      <w:r>
        <w:t>муниципальной службе в Приморском крае</w:t>
      </w:r>
      <w:r w:rsidRPr="008B39D7">
        <w:t>"</w:t>
      </w:r>
      <w:r>
        <w:t xml:space="preserve"> с новым наименованием "</w:t>
      </w:r>
      <w:r w:rsidRPr="008B39D7">
        <w:t>О внесении изменени</w:t>
      </w:r>
      <w:r>
        <w:t>й</w:t>
      </w:r>
      <w:r w:rsidRPr="008B39D7">
        <w:t xml:space="preserve"> в </w:t>
      </w:r>
      <w:r>
        <w:br/>
      </w:r>
      <w:r w:rsidRPr="008B39D7">
        <w:t xml:space="preserve">Закон Приморского края "О </w:t>
      </w:r>
      <w:r>
        <w:t>муниципальной службе в Приморском крае</w:t>
      </w:r>
      <w:r w:rsidRPr="008B39D7">
        <w:t>"</w:t>
      </w:r>
      <w:r>
        <w:t xml:space="preserve"> во втором чтении. </w:t>
      </w:r>
      <w:proofErr w:type="gramEnd"/>
    </w:p>
    <w:p w:rsidR="00B47927" w:rsidRDefault="00B47927" w:rsidP="00B47927">
      <w:pPr>
        <w:ind w:firstLine="709"/>
        <w:jc w:val="both"/>
      </w:pPr>
    </w:p>
    <w:p w:rsidR="00B47927" w:rsidRDefault="00B47927" w:rsidP="00B47927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47927" w:rsidRDefault="00B47927" w:rsidP="00B4792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B47927" w:rsidRDefault="00B47927" w:rsidP="00B4792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B47927" w:rsidRDefault="00B47927" w:rsidP="00B47927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B47927" w:rsidRDefault="00B47927" w:rsidP="00B479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47927" w:rsidRDefault="00B47927" w:rsidP="00B479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47927" w:rsidRDefault="00B47927" w:rsidP="00B479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47927" w:rsidRDefault="00B47927" w:rsidP="00B479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D67" w:rsidRDefault="000D1D67">
      <w:r>
        <w:separator/>
      </w:r>
    </w:p>
  </w:endnote>
  <w:endnote w:type="continuationSeparator" w:id="0">
    <w:p w:rsidR="000D1D67" w:rsidRDefault="000D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D67" w:rsidRDefault="000D1D67">
      <w:r>
        <w:separator/>
      </w:r>
    </w:p>
  </w:footnote>
  <w:footnote w:type="continuationSeparator" w:id="0">
    <w:p w:rsidR="000D1D67" w:rsidRDefault="000D1D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27"/>
    <w:rsid w:val="00057575"/>
    <w:rsid w:val="000B3FB2"/>
    <w:rsid w:val="000D1D67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7927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4792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2018-09-26T06:30:00Z</cp:lastPrinted>
  <dcterms:created xsi:type="dcterms:W3CDTF">2018-09-26T06:30:00Z</dcterms:created>
  <dcterms:modified xsi:type="dcterms:W3CDTF">2018-09-26T06:30:00Z</dcterms:modified>
</cp:coreProperties>
</file>