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67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319F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319F6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319F6" w:rsidRPr="002319F6">
              <w:rPr>
                <w:szCs w:val="28"/>
              </w:rPr>
              <w:t>995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319F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319F6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D419FA">
              <w:t xml:space="preserve">"О внесении изменений в Закон Приморского края "О комиссиях по делам несовершеннолетних </w:t>
            </w:r>
            <w:r>
              <w:br/>
            </w:r>
            <w:r w:rsidRPr="00D419FA">
              <w:t>и защите их прав на территории Приморского края"</w:t>
            </w:r>
          </w:p>
          <w:p w:rsidR="000B3FB2" w:rsidRPr="002319F6" w:rsidRDefault="000B3FB2" w:rsidP="0094344A">
            <w:pPr>
              <w:ind w:left="-108"/>
              <w:jc w:val="both"/>
            </w:pPr>
          </w:p>
        </w:tc>
      </w:tr>
    </w:tbl>
    <w:p w:rsidR="002319F6" w:rsidRDefault="002319F6" w:rsidP="002319F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319F6" w:rsidRDefault="002319F6" w:rsidP="002319F6">
      <w:pPr>
        <w:pStyle w:val="a3"/>
        <w:tabs>
          <w:tab w:val="clear" w:pos="4153"/>
          <w:tab w:val="clear" w:pos="8306"/>
        </w:tabs>
      </w:pPr>
    </w:p>
    <w:p w:rsidR="002319F6" w:rsidRDefault="002319F6" w:rsidP="002319F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319F6" w:rsidRDefault="002319F6" w:rsidP="002319F6">
      <w:pPr>
        <w:pStyle w:val="a3"/>
        <w:tabs>
          <w:tab w:val="clear" w:pos="4153"/>
          <w:tab w:val="clear" w:pos="8306"/>
        </w:tabs>
      </w:pPr>
    </w:p>
    <w:p w:rsidR="002319F6" w:rsidRDefault="002319F6" w:rsidP="002319F6">
      <w:pPr>
        <w:ind w:firstLine="709"/>
        <w:jc w:val="both"/>
      </w:pPr>
      <w:r>
        <w:t xml:space="preserve">1.Принять Закон Приморского края </w:t>
      </w:r>
      <w:r w:rsidRPr="00D419FA">
        <w:t xml:space="preserve">"О внесении изменений в Закон Приморского края "О комиссиях по делам несовершеннолетних и защите </w:t>
      </w:r>
      <w:r>
        <w:br/>
      </w:r>
      <w:r w:rsidRPr="00D419FA">
        <w:t>их прав на территории Приморского края"</w:t>
      </w:r>
      <w:r>
        <w:t>.</w:t>
      </w:r>
    </w:p>
    <w:p w:rsidR="002319F6" w:rsidRDefault="002319F6" w:rsidP="002319F6">
      <w:pPr>
        <w:ind w:firstLine="709"/>
        <w:jc w:val="both"/>
      </w:pPr>
    </w:p>
    <w:p w:rsidR="002319F6" w:rsidRDefault="002319F6" w:rsidP="002319F6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2319F6" w:rsidRDefault="002319F6" w:rsidP="002319F6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2319F6" w:rsidRPr="00071DFA" w:rsidRDefault="002319F6" w:rsidP="002319F6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2319F6" w:rsidRDefault="002319F6" w:rsidP="002319F6">
      <w:pPr>
        <w:pStyle w:val="a3"/>
        <w:tabs>
          <w:tab w:val="clear" w:pos="4153"/>
          <w:tab w:val="clear" w:pos="8306"/>
        </w:tabs>
        <w:jc w:val="both"/>
      </w:pPr>
    </w:p>
    <w:p w:rsidR="002319F6" w:rsidRDefault="002319F6" w:rsidP="002319F6">
      <w:pPr>
        <w:pStyle w:val="a3"/>
        <w:tabs>
          <w:tab w:val="clear" w:pos="4153"/>
          <w:tab w:val="clear" w:pos="8306"/>
        </w:tabs>
        <w:jc w:val="both"/>
      </w:pPr>
    </w:p>
    <w:p w:rsidR="002319F6" w:rsidRDefault="002319F6" w:rsidP="002319F6">
      <w:pPr>
        <w:pStyle w:val="a3"/>
        <w:tabs>
          <w:tab w:val="clear" w:pos="4153"/>
          <w:tab w:val="clear" w:pos="8306"/>
        </w:tabs>
        <w:jc w:val="both"/>
      </w:pPr>
    </w:p>
    <w:p w:rsidR="002319F6" w:rsidRDefault="002319F6" w:rsidP="002319F6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2319F6" w:rsidRDefault="002319F6" w:rsidP="002319F6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2319F6" w:rsidRDefault="002319F6" w:rsidP="002319F6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EDB" w:rsidRDefault="00D81EDB">
      <w:r>
        <w:separator/>
      </w:r>
    </w:p>
  </w:endnote>
  <w:endnote w:type="continuationSeparator" w:id="0">
    <w:p w:rsidR="00D81EDB" w:rsidRDefault="00D81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EDB" w:rsidRDefault="00D81EDB">
      <w:r>
        <w:separator/>
      </w:r>
    </w:p>
  </w:footnote>
  <w:footnote w:type="continuationSeparator" w:id="0">
    <w:p w:rsidR="00D81EDB" w:rsidRDefault="00D81E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19F6"/>
    <w:rsid w:val="00057575"/>
    <w:rsid w:val="000B3FB2"/>
    <w:rsid w:val="000D628E"/>
    <w:rsid w:val="000E5228"/>
    <w:rsid w:val="00123119"/>
    <w:rsid w:val="00155F7F"/>
    <w:rsid w:val="002319F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81ED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2018-09-26T04:17:00Z</cp:lastPrinted>
  <dcterms:created xsi:type="dcterms:W3CDTF">2018-09-26T04:17:00Z</dcterms:created>
  <dcterms:modified xsi:type="dcterms:W3CDTF">2018-09-26T04:17:00Z</dcterms:modified>
</cp:coreProperties>
</file>