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641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B20F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B20F4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B20F4" w:rsidRPr="006B20F4">
              <w:rPr>
                <w:szCs w:val="28"/>
              </w:rPr>
              <w:t>993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B20F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B20F4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D419FA">
              <w:t xml:space="preserve">"О внесении изменений в </w:t>
            </w:r>
            <w:r>
              <w:t xml:space="preserve">отдельные законодательные акты Приморского края в части учета и совершенствования </w:t>
            </w:r>
            <w:proofErr w:type="spellStart"/>
            <w:proofErr w:type="gramStart"/>
            <w:r>
              <w:t>предостав-ления</w:t>
            </w:r>
            <w:proofErr w:type="spellEnd"/>
            <w:proofErr w:type="gramEnd"/>
            <w:r>
              <w:t xml:space="preserve"> мер социальной поддержки</w:t>
            </w:r>
            <w:r w:rsidRPr="00D419FA">
              <w:t>"</w:t>
            </w:r>
          </w:p>
          <w:p w:rsidR="000B3FB2" w:rsidRPr="006B20F4" w:rsidRDefault="000B3FB2" w:rsidP="0094344A">
            <w:pPr>
              <w:ind w:left="-108"/>
              <w:jc w:val="both"/>
            </w:pPr>
          </w:p>
        </w:tc>
      </w:tr>
    </w:tbl>
    <w:p w:rsidR="006B20F4" w:rsidRDefault="006B20F4" w:rsidP="006B20F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B20F4" w:rsidRDefault="006B20F4" w:rsidP="006B20F4">
      <w:pPr>
        <w:pStyle w:val="a3"/>
        <w:tabs>
          <w:tab w:val="clear" w:pos="4153"/>
          <w:tab w:val="clear" w:pos="8306"/>
        </w:tabs>
      </w:pPr>
    </w:p>
    <w:p w:rsidR="006B20F4" w:rsidRDefault="006B20F4" w:rsidP="006B20F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B20F4" w:rsidRDefault="006B20F4" w:rsidP="006B20F4">
      <w:pPr>
        <w:pStyle w:val="a3"/>
        <w:tabs>
          <w:tab w:val="clear" w:pos="4153"/>
          <w:tab w:val="clear" w:pos="8306"/>
        </w:tabs>
      </w:pPr>
    </w:p>
    <w:p w:rsidR="006B20F4" w:rsidRDefault="006B20F4" w:rsidP="006B20F4">
      <w:pPr>
        <w:ind w:firstLine="709"/>
        <w:jc w:val="both"/>
      </w:pPr>
      <w:r>
        <w:t xml:space="preserve">1.Принять Закон Приморского края </w:t>
      </w:r>
      <w:r w:rsidRPr="00D419FA">
        <w:t xml:space="preserve">"О внесении изменений </w:t>
      </w:r>
      <w:r>
        <w:br/>
      </w:r>
      <w:r w:rsidRPr="00D419FA">
        <w:t xml:space="preserve">в </w:t>
      </w:r>
      <w:r>
        <w:t xml:space="preserve">отдельные законодательные акты Приморского края в части учета </w:t>
      </w:r>
      <w:r>
        <w:br/>
        <w:t>и совершенствования предоставления мер социальной поддержки</w:t>
      </w:r>
      <w:r w:rsidRPr="00D419FA">
        <w:t>"</w:t>
      </w:r>
      <w:r>
        <w:t>.</w:t>
      </w:r>
    </w:p>
    <w:p w:rsidR="006B20F4" w:rsidRDefault="006B20F4" w:rsidP="006B20F4">
      <w:pPr>
        <w:ind w:firstLine="709"/>
        <w:jc w:val="both"/>
      </w:pPr>
    </w:p>
    <w:p w:rsidR="006B20F4" w:rsidRDefault="006B20F4" w:rsidP="006B20F4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6B20F4" w:rsidRDefault="006B20F4" w:rsidP="006B20F4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6B20F4" w:rsidRPr="00071DFA" w:rsidRDefault="006B20F4" w:rsidP="006B20F4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6B20F4" w:rsidRDefault="006B20F4" w:rsidP="006B20F4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6B20F4" w:rsidRDefault="006B20F4" w:rsidP="006B20F4">
      <w:pPr>
        <w:pStyle w:val="a3"/>
        <w:tabs>
          <w:tab w:val="clear" w:pos="4153"/>
          <w:tab w:val="clear" w:pos="8306"/>
        </w:tabs>
        <w:jc w:val="both"/>
      </w:pPr>
    </w:p>
    <w:p w:rsidR="006B20F4" w:rsidRDefault="006B20F4" w:rsidP="006B20F4">
      <w:pPr>
        <w:pStyle w:val="a3"/>
        <w:tabs>
          <w:tab w:val="clear" w:pos="4153"/>
          <w:tab w:val="clear" w:pos="8306"/>
        </w:tabs>
        <w:jc w:val="both"/>
      </w:pPr>
    </w:p>
    <w:p w:rsidR="006B20F4" w:rsidRDefault="006B20F4" w:rsidP="006B20F4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6B20F4" w:rsidRDefault="006B20F4" w:rsidP="006B20F4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366" w:rsidRDefault="00531366">
      <w:r>
        <w:separator/>
      </w:r>
    </w:p>
  </w:endnote>
  <w:endnote w:type="continuationSeparator" w:id="0">
    <w:p w:rsidR="00531366" w:rsidRDefault="00531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366" w:rsidRDefault="00531366">
      <w:r>
        <w:separator/>
      </w:r>
    </w:p>
  </w:footnote>
  <w:footnote w:type="continuationSeparator" w:id="0">
    <w:p w:rsidR="00531366" w:rsidRDefault="005313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20F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31366"/>
    <w:rsid w:val="005A6019"/>
    <w:rsid w:val="005E6130"/>
    <w:rsid w:val="00695A4A"/>
    <w:rsid w:val="006B20F4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2018-09-26T04:13:00Z</cp:lastPrinted>
  <dcterms:created xsi:type="dcterms:W3CDTF">2018-09-26T04:12:00Z</dcterms:created>
  <dcterms:modified xsi:type="dcterms:W3CDTF">2018-09-26T04:13:00Z</dcterms:modified>
</cp:coreProperties>
</file>