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56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74FB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4FB1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4FB1" w:rsidRPr="00E74FB1">
              <w:rPr>
                <w:szCs w:val="28"/>
              </w:rPr>
              <w:t>992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74FB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74FB1" w:rsidRDefault="00E74FB1" w:rsidP="00E74FB1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проекте закона Приморского края </w:t>
            </w:r>
            <w:r w:rsidRPr="00DE3E36"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</w:r>
            <w:r w:rsidRPr="00DE3E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отдельные законодательные акты Приморского края в части учета и совершенствования </w:t>
            </w:r>
            <w:proofErr w:type="spellStart"/>
            <w:proofErr w:type="gramStart"/>
            <w:r>
              <w:rPr>
                <w:szCs w:val="28"/>
              </w:rPr>
              <w:t>предоставле-ния</w:t>
            </w:r>
            <w:proofErr w:type="spellEnd"/>
            <w:proofErr w:type="gramEnd"/>
            <w:r>
              <w:rPr>
                <w:szCs w:val="28"/>
              </w:rPr>
              <w:t xml:space="preserve"> мер социальной поддержки"</w:t>
            </w:r>
          </w:p>
          <w:p w:rsidR="000B3FB2" w:rsidRPr="00E74FB1" w:rsidRDefault="000B3FB2" w:rsidP="0094344A">
            <w:pPr>
              <w:ind w:left="-108"/>
              <w:jc w:val="both"/>
            </w:pPr>
          </w:p>
        </w:tc>
      </w:tr>
    </w:tbl>
    <w:p w:rsidR="00E74FB1" w:rsidRPr="0059601A" w:rsidRDefault="00E74FB1" w:rsidP="00E74FB1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E74FB1" w:rsidRPr="0059601A" w:rsidRDefault="00E74FB1" w:rsidP="00E74FB1">
      <w:pPr>
        <w:rPr>
          <w:szCs w:val="28"/>
        </w:rPr>
      </w:pPr>
    </w:p>
    <w:p w:rsidR="00E74FB1" w:rsidRPr="0059601A" w:rsidRDefault="00E74FB1" w:rsidP="00E74FB1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E74FB1" w:rsidRPr="0059601A" w:rsidRDefault="00E74FB1" w:rsidP="00E74FB1">
      <w:pPr>
        <w:rPr>
          <w:szCs w:val="28"/>
        </w:rPr>
      </w:pPr>
    </w:p>
    <w:p w:rsidR="00E74FB1" w:rsidRPr="0059601A" w:rsidRDefault="00E74FB1" w:rsidP="00E74FB1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B21183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B21183">
        <w:rPr>
          <w:szCs w:val="28"/>
        </w:rPr>
        <w:t xml:space="preserve">в </w:t>
      </w:r>
      <w:r>
        <w:rPr>
          <w:szCs w:val="28"/>
        </w:rPr>
        <w:t xml:space="preserve">отдельные законодательные акты Приморского края в части учета </w:t>
      </w:r>
      <w:r>
        <w:rPr>
          <w:szCs w:val="28"/>
        </w:rPr>
        <w:br/>
        <w:t>и совершенствования предоставления мер социальной поддержки</w:t>
      </w:r>
      <w:r w:rsidRPr="00B21183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</w:t>
      </w:r>
      <w:r>
        <w:rPr>
          <w:szCs w:val="28"/>
        </w:rPr>
        <w:t>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</w:p>
    <w:p w:rsidR="00E74FB1" w:rsidRPr="0059601A" w:rsidRDefault="00E74FB1" w:rsidP="00E74FB1">
      <w:pPr>
        <w:jc w:val="both"/>
        <w:rPr>
          <w:szCs w:val="28"/>
        </w:rPr>
      </w:pPr>
    </w:p>
    <w:p w:rsidR="00E74FB1" w:rsidRDefault="00E74FB1" w:rsidP="00E74FB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E74FB1" w:rsidRPr="0059601A" w:rsidRDefault="00E74FB1" w:rsidP="00E74FB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E74FB1" w:rsidRDefault="00E74FB1" w:rsidP="00E74FB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E74FB1" w:rsidRPr="0059601A" w:rsidRDefault="00E74FB1" w:rsidP="00E74FB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E74FB1" w:rsidRDefault="00E74FB1" w:rsidP="00E74FB1">
      <w:pPr>
        <w:pStyle w:val="a3"/>
        <w:tabs>
          <w:tab w:val="left" w:pos="709"/>
        </w:tabs>
        <w:ind w:right="-2"/>
        <w:jc w:val="both"/>
      </w:pPr>
    </w:p>
    <w:p w:rsidR="00E74FB1" w:rsidRDefault="00E74FB1" w:rsidP="00E74FB1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E74FB1" w:rsidRDefault="00E74FB1" w:rsidP="00E74FB1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E74FB1" w:rsidRDefault="00E74FB1" w:rsidP="00E74FB1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A89" w:rsidRDefault="00735A89">
      <w:r>
        <w:separator/>
      </w:r>
    </w:p>
  </w:endnote>
  <w:endnote w:type="continuationSeparator" w:id="0">
    <w:p w:rsidR="00735A89" w:rsidRDefault="0073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A89" w:rsidRDefault="00735A89">
      <w:r>
        <w:separator/>
      </w:r>
    </w:p>
  </w:footnote>
  <w:footnote w:type="continuationSeparator" w:id="0">
    <w:p w:rsidR="00735A89" w:rsidRDefault="00735A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4FB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5A8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4FB1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74FB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2018-09-26T04:00:00Z</cp:lastPrinted>
  <dcterms:created xsi:type="dcterms:W3CDTF">2018-09-26T03:59:00Z</dcterms:created>
  <dcterms:modified xsi:type="dcterms:W3CDTF">2018-09-26T04:00:00Z</dcterms:modified>
</cp:coreProperties>
</file>