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55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42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42C0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42C0" w:rsidRPr="00EB42C0">
              <w:rPr>
                <w:szCs w:val="28"/>
              </w:rPr>
              <w:t>986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42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42C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020262">
              <w:t xml:space="preserve">"О внесении изменений </w:t>
            </w:r>
            <w:r>
              <w:t xml:space="preserve">в Закон Приморского края "О коренных малочисленных народах </w:t>
            </w:r>
            <w:proofErr w:type="gramStart"/>
            <w:r>
              <w:t>Россий</w:t>
            </w:r>
            <w:r>
              <w:t>-</w:t>
            </w:r>
            <w:proofErr w:type="spellStart"/>
            <w:r>
              <w:t>ской</w:t>
            </w:r>
            <w:proofErr w:type="spellEnd"/>
            <w:proofErr w:type="gramEnd"/>
            <w:r>
              <w:t xml:space="preserve"> Федерации, проживающих </w:t>
            </w:r>
            <w:r>
              <w:br/>
            </w:r>
            <w:r>
              <w:t>в Приморском крае</w:t>
            </w:r>
            <w:r w:rsidRPr="00020262">
              <w:t>"</w:t>
            </w:r>
          </w:p>
          <w:p w:rsidR="000B3FB2" w:rsidRPr="00EB42C0" w:rsidRDefault="000B3FB2" w:rsidP="0094344A">
            <w:pPr>
              <w:ind w:left="-108"/>
              <w:jc w:val="both"/>
            </w:pPr>
          </w:p>
        </w:tc>
      </w:tr>
    </w:tbl>
    <w:p w:rsidR="00EB42C0" w:rsidRDefault="00EB42C0" w:rsidP="00EB42C0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EB42C0" w:rsidRPr="00A84D7E" w:rsidRDefault="00EB42C0" w:rsidP="00EB42C0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EB42C0" w:rsidRDefault="00EB42C0" w:rsidP="00EB42C0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EB42C0" w:rsidRPr="00A84D7E" w:rsidRDefault="00EB42C0" w:rsidP="00EB42C0">
      <w:pPr>
        <w:pStyle w:val="2"/>
        <w:spacing w:after="0" w:line="240" w:lineRule="auto"/>
        <w:jc w:val="both"/>
        <w:rPr>
          <w:sz w:val="28"/>
          <w:szCs w:val="28"/>
        </w:rPr>
      </w:pPr>
    </w:p>
    <w:p w:rsidR="00EB42C0" w:rsidRPr="00562DE7" w:rsidRDefault="00EB42C0" w:rsidP="00EB42C0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</w:t>
      </w:r>
      <w:r>
        <w:rPr>
          <w:szCs w:val="28"/>
        </w:rPr>
        <w:t>З</w:t>
      </w:r>
      <w:r w:rsidRPr="00562DE7">
        <w:rPr>
          <w:szCs w:val="28"/>
        </w:rPr>
        <w:t xml:space="preserve">акон Приморского края </w:t>
      </w:r>
      <w:r w:rsidRPr="00020262">
        <w:t xml:space="preserve">"О внесении изменений </w:t>
      </w:r>
      <w:r>
        <w:t>в Закон Приморского края "О коренных малочисленных народах Российской Федерации, проживающих в Приморском крае</w:t>
      </w:r>
      <w:r w:rsidRPr="00020262">
        <w:t>"</w:t>
      </w:r>
      <w:r w:rsidRPr="00562DE7">
        <w:rPr>
          <w:szCs w:val="28"/>
        </w:rPr>
        <w:t>.</w:t>
      </w:r>
    </w:p>
    <w:p w:rsidR="00EB42C0" w:rsidRDefault="00EB42C0" w:rsidP="00EB42C0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EB42C0" w:rsidRDefault="00EB42C0" w:rsidP="00EB42C0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EB42C0" w:rsidRDefault="00EB42C0" w:rsidP="00EB42C0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B42C0" w:rsidRDefault="00EB42C0" w:rsidP="00EB42C0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EB42C0" w:rsidRDefault="00EB42C0" w:rsidP="00EB42C0">
      <w:pPr>
        <w:ind w:firstLine="900"/>
        <w:rPr>
          <w:szCs w:val="28"/>
        </w:rPr>
      </w:pPr>
    </w:p>
    <w:p w:rsidR="00EB42C0" w:rsidRDefault="00EB42C0" w:rsidP="00EB42C0">
      <w:pPr>
        <w:ind w:firstLine="900"/>
        <w:rPr>
          <w:szCs w:val="28"/>
        </w:rPr>
      </w:pPr>
    </w:p>
    <w:p w:rsidR="00EB42C0" w:rsidRPr="00A84D7E" w:rsidRDefault="00EB42C0" w:rsidP="00EB42C0">
      <w:pPr>
        <w:ind w:firstLine="900"/>
        <w:rPr>
          <w:szCs w:val="28"/>
        </w:rPr>
      </w:pPr>
    </w:p>
    <w:p w:rsidR="00EB42C0" w:rsidRDefault="00EB42C0" w:rsidP="00EB42C0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EB42C0" w:rsidRDefault="00EB42C0" w:rsidP="00EB42C0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69C" w:rsidRDefault="00F5269C">
      <w:r>
        <w:separator/>
      </w:r>
    </w:p>
  </w:endnote>
  <w:endnote w:type="continuationSeparator" w:id="0">
    <w:p w:rsidR="00F5269C" w:rsidRDefault="00F52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69C" w:rsidRDefault="00F5269C">
      <w:r>
        <w:separator/>
      </w:r>
    </w:p>
  </w:footnote>
  <w:footnote w:type="continuationSeparator" w:id="0">
    <w:p w:rsidR="00F5269C" w:rsidRDefault="00F52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42C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42C0"/>
    <w:rsid w:val="00EF502B"/>
    <w:rsid w:val="00F5269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EB42C0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EB42C0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2018-09-26T03:59:00Z</cp:lastPrinted>
  <dcterms:created xsi:type="dcterms:W3CDTF">2018-09-26T03:58:00Z</dcterms:created>
  <dcterms:modified xsi:type="dcterms:W3CDTF">2018-09-26T03:59:00Z</dcterms:modified>
</cp:coreProperties>
</file>