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7549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C678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C6783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C6783" w:rsidRPr="00BC6783">
              <w:rPr>
                <w:szCs w:val="28"/>
              </w:rPr>
              <w:t>985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C678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C6783" w:rsidP="0094344A">
            <w:pPr>
              <w:ind w:left="-108"/>
              <w:jc w:val="both"/>
            </w:pPr>
            <w:r>
              <w:t xml:space="preserve">О Законе Приморского края                   "О внесении изменений в Закон Приморского края "О субвенциях на обеспечение государственных гарантий реализации прав </w:t>
            </w:r>
            <w:r>
              <w:br/>
              <w:t xml:space="preserve">на получение общедоступного </w:t>
            </w:r>
            <w:r>
              <w:br/>
              <w:t xml:space="preserve">и бесплатного дошкольного, начального общего, основного общего, среднего общего, </w:t>
            </w:r>
            <w:proofErr w:type="spellStart"/>
            <w:proofErr w:type="gramStart"/>
            <w:r>
              <w:t>допол</w:t>
            </w:r>
            <w:r>
              <w:t>-</w:t>
            </w:r>
            <w:r>
              <w:t>нительного</w:t>
            </w:r>
            <w:proofErr w:type="spellEnd"/>
            <w:proofErr w:type="gramEnd"/>
            <w:r>
              <w:t xml:space="preserve"> образования детей в муниципальных </w:t>
            </w:r>
            <w:proofErr w:type="spellStart"/>
            <w:r>
              <w:t>общеобразова</w:t>
            </w:r>
            <w:proofErr w:type="spellEnd"/>
            <w:r>
              <w:t>-</w:t>
            </w:r>
            <w:r>
              <w:t xml:space="preserve">тельных организациях </w:t>
            </w:r>
            <w:proofErr w:type="spell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r>
              <w:t xml:space="preserve"> края"</w:t>
            </w:r>
          </w:p>
          <w:p w:rsidR="000B3FB2" w:rsidRPr="00BC6783" w:rsidRDefault="000B3FB2" w:rsidP="0094344A">
            <w:pPr>
              <w:ind w:left="-108"/>
              <w:jc w:val="both"/>
            </w:pPr>
          </w:p>
        </w:tc>
      </w:tr>
    </w:tbl>
    <w:p w:rsidR="00BC6783" w:rsidRDefault="00BC6783" w:rsidP="00BC6783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BC6783" w:rsidRDefault="00BC6783" w:rsidP="00BC6783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BC6783" w:rsidRDefault="00BC6783" w:rsidP="00BC6783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BC6783" w:rsidRDefault="00BC6783" w:rsidP="00BC6783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BC6783" w:rsidRPr="00214FD9" w:rsidRDefault="00BC6783" w:rsidP="00BC6783">
      <w:pPr>
        <w:pStyle w:val="a6"/>
        <w:ind w:firstLine="709"/>
        <w:jc w:val="both"/>
        <w:rPr>
          <w:sz w:val="28"/>
          <w:szCs w:val="28"/>
        </w:rPr>
      </w:pPr>
      <w:proofErr w:type="gramStart"/>
      <w:r w:rsidRPr="00214FD9">
        <w:rPr>
          <w:sz w:val="28"/>
          <w:szCs w:val="28"/>
        </w:rPr>
        <w:t>1.</w:t>
      </w:r>
      <w:r>
        <w:rPr>
          <w:sz w:val="28"/>
          <w:szCs w:val="28"/>
        </w:rPr>
        <w:t xml:space="preserve">Принять Закон Приморского края </w:t>
      </w:r>
      <w:r w:rsidRPr="00CA7087">
        <w:rPr>
          <w:sz w:val="28"/>
          <w:szCs w:val="28"/>
        </w:rPr>
        <w:t xml:space="preserve">"О внесении изменений </w:t>
      </w:r>
      <w:r>
        <w:rPr>
          <w:sz w:val="28"/>
          <w:szCs w:val="28"/>
        </w:rPr>
        <w:br/>
      </w:r>
      <w:r w:rsidRPr="00CA7087">
        <w:rPr>
          <w:sz w:val="28"/>
          <w:szCs w:val="28"/>
        </w:rPr>
        <w:t>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  <w:r w:rsidRPr="00FD3C6A">
        <w:rPr>
          <w:sz w:val="28"/>
          <w:szCs w:val="28"/>
        </w:rPr>
        <w:t>.</w:t>
      </w:r>
      <w:proofErr w:type="gramEnd"/>
    </w:p>
    <w:p w:rsidR="00BC6783" w:rsidRDefault="00BC6783" w:rsidP="00BC6783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BC6783" w:rsidRDefault="00BC6783" w:rsidP="00BC6783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BC6783" w:rsidRDefault="00BC6783" w:rsidP="00BC6783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 </w:t>
      </w:r>
    </w:p>
    <w:p w:rsidR="00BC6783" w:rsidRDefault="00BC6783" w:rsidP="00BC6783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BC6783" w:rsidRDefault="00BC6783" w:rsidP="00BC6783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BC6783" w:rsidRDefault="00BC6783" w:rsidP="00BC6783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BC6783" w:rsidRDefault="00BC6783" w:rsidP="00BC6783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BC6783" w:rsidRDefault="00BC6783" w:rsidP="00BC6783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931FD6" w:rsidRDefault="00BC6783">
      <w:r>
        <w:t>Законодательного Собрания                                                                  А.И. Ролик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E34" w:rsidRDefault="00155E34">
      <w:r>
        <w:separator/>
      </w:r>
    </w:p>
  </w:endnote>
  <w:endnote w:type="continuationSeparator" w:id="0">
    <w:p w:rsidR="00155E34" w:rsidRDefault="00155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E34" w:rsidRDefault="00155E34">
      <w:r>
        <w:separator/>
      </w:r>
    </w:p>
  </w:footnote>
  <w:footnote w:type="continuationSeparator" w:id="0">
    <w:p w:rsidR="00155E34" w:rsidRDefault="00155E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6783"/>
    <w:rsid w:val="00057575"/>
    <w:rsid w:val="000B3FB2"/>
    <w:rsid w:val="000D628E"/>
    <w:rsid w:val="000E5228"/>
    <w:rsid w:val="00123119"/>
    <w:rsid w:val="00155E34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C6783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BC6783"/>
    <w:rPr>
      <w:sz w:val="20"/>
    </w:rPr>
  </w:style>
  <w:style w:type="character" w:customStyle="1" w:styleId="a7">
    <w:name w:val="Основной текст Знак"/>
    <w:basedOn w:val="a0"/>
    <w:link w:val="a6"/>
    <w:rsid w:val="00BC6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2018-09-26T03:58:00Z</cp:lastPrinted>
  <dcterms:created xsi:type="dcterms:W3CDTF">2018-09-26T03:57:00Z</dcterms:created>
  <dcterms:modified xsi:type="dcterms:W3CDTF">2018-09-26T03:58:00Z</dcterms:modified>
</cp:coreProperties>
</file>