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54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8169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8169A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8169A" w:rsidRPr="0088169A">
              <w:rPr>
                <w:szCs w:val="28"/>
              </w:rPr>
              <w:t>984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8169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8169A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</w:t>
            </w:r>
            <w:r w:rsidRPr="00990C5B">
              <w:rPr>
                <w:szCs w:val="28"/>
              </w:rPr>
              <w:t>Приморского края "О внесении изменений в Закон Приморского края "О субвенциях на обеспечение государственных гарантий реализации прав</w:t>
            </w:r>
            <w:bookmarkStart w:id="0" w:name="_GoBack"/>
            <w:bookmarkEnd w:id="0"/>
            <w:r w:rsidRPr="00990C5B">
              <w:rPr>
                <w:szCs w:val="28"/>
              </w:rPr>
              <w:t xml:space="preserve"> на получение общедоступного и бесплатного дошкольного </w:t>
            </w:r>
            <w:proofErr w:type="spellStart"/>
            <w:proofErr w:type="gramStart"/>
            <w:r w:rsidRPr="00990C5B"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 w:rsidRPr="00990C5B">
              <w:rPr>
                <w:szCs w:val="28"/>
              </w:rPr>
              <w:t>вания</w:t>
            </w:r>
            <w:proofErr w:type="spellEnd"/>
            <w:proofErr w:type="gramEnd"/>
            <w:r w:rsidRPr="00990C5B">
              <w:rPr>
                <w:szCs w:val="28"/>
              </w:rPr>
              <w:t xml:space="preserve"> в муниципальных </w:t>
            </w:r>
            <w:proofErr w:type="spellStart"/>
            <w:r w:rsidRPr="00990C5B">
              <w:rPr>
                <w:szCs w:val="28"/>
              </w:rPr>
              <w:t>дошколь</w:t>
            </w:r>
            <w:r>
              <w:rPr>
                <w:szCs w:val="28"/>
              </w:rPr>
              <w:t>-</w:t>
            </w:r>
            <w:r w:rsidRPr="00990C5B">
              <w:rPr>
                <w:szCs w:val="28"/>
              </w:rPr>
              <w:t>ных</w:t>
            </w:r>
            <w:proofErr w:type="spellEnd"/>
            <w:r w:rsidRPr="00990C5B">
              <w:rPr>
                <w:szCs w:val="28"/>
              </w:rPr>
              <w:t xml:space="preserve"> образовательных организациях Приморского края"</w:t>
            </w:r>
          </w:p>
          <w:p w:rsidR="000B3FB2" w:rsidRPr="0088169A" w:rsidRDefault="000B3FB2" w:rsidP="0094344A">
            <w:pPr>
              <w:ind w:left="-108"/>
              <w:jc w:val="both"/>
            </w:pPr>
          </w:p>
        </w:tc>
      </w:tr>
    </w:tbl>
    <w:p w:rsidR="0088169A" w:rsidRPr="0059601A" w:rsidRDefault="0088169A" w:rsidP="0088169A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88169A" w:rsidRPr="0059601A" w:rsidRDefault="0088169A" w:rsidP="0088169A">
      <w:pPr>
        <w:rPr>
          <w:szCs w:val="28"/>
        </w:rPr>
      </w:pPr>
    </w:p>
    <w:p w:rsidR="0088169A" w:rsidRPr="0059601A" w:rsidRDefault="0088169A" w:rsidP="0088169A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88169A" w:rsidRPr="0059601A" w:rsidRDefault="0088169A" w:rsidP="0088169A">
      <w:pPr>
        <w:rPr>
          <w:szCs w:val="28"/>
        </w:rPr>
      </w:pPr>
    </w:p>
    <w:p w:rsidR="0088169A" w:rsidRPr="0059601A" w:rsidRDefault="0088169A" w:rsidP="0088169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990C5B">
        <w:rPr>
          <w:szCs w:val="28"/>
        </w:rPr>
        <w:t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 w:rsidRPr="0059601A">
        <w:rPr>
          <w:szCs w:val="28"/>
        </w:rPr>
        <w:t>.</w:t>
      </w:r>
    </w:p>
    <w:p w:rsidR="0088169A" w:rsidRPr="0059601A" w:rsidRDefault="0088169A" w:rsidP="0088169A">
      <w:pPr>
        <w:jc w:val="both"/>
        <w:rPr>
          <w:szCs w:val="28"/>
        </w:rPr>
      </w:pPr>
    </w:p>
    <w:p w:rsidR="0088169A" w:rsidRDefault="0088169A" w:rsidP="0088169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2.Направить указанный Закон Губернатору Приморского края </w:t>
      </w:r>
      <w:r>
        <w:br/>
        <w:t>для обнародования.</w:t>
      </w:r>
    </w:p>
    <w:p w:rsidR="0088169A" w:rsidRDefault="0088169A" w:rsidP="0088169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8169A" w:rsidRDefault="0088169A" w:rsidP="0088169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88169A" w:rsidRPr="0059601A" w:rsidRDefault="0088169A" w:rsidP="0088169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88169A" w:rsidRDefault="0088169A" w:rsidP="0088169A">
      <w:pPr>
        <w:pStyle w:val="a3"/>
        <w:tabs>
          <w:tab w:val="left" w:pos="709"/>
        </w:tabs>
        <w:ind w:right="-2"/>
        <w:jc w:val="both"/>
      </w:pPr>
    </w:p>
    <w:p w:rsidR="0088169A" w:rsidRDefault="0088169A" w:rsidP="0088169A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88169A" w:rsidRDefault="0088169A" w:rsidP="0088169A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88169A" w:rsidRDefault="0088169A" w:rsidP="0088169A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7C1" w:rsidRDefault="00D177C1">
      <w:r>
        <w:separator/>
      </w:r>
    </w:p>
  </w:endnote>
  <w:endnote w:type="continuationSeparator" w:id="0">
    <w:p w:rsidR="00D177C1" w:rsidRDefault="00D1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7C1" w:rsidRDefault="00D177C1">
      <w:r>
        <w:separator/>
      </w:r>
    </w:p>
  </w:footnote>
  <w:footnote w:type="continuationSeparator" w:id="0">
    <w:p w:rsidR="00D177C1" w:rsidRDefault="00D17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169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69A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77C1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8169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2018-09-26T03:56:00Z</cp:lastPrinted>
  <dcterms:created xsi:type="dcterms:W3CDTF">2018-09-26T03:55:00Z</dcterms:created>
  <dcterms:modified xsi:type="dcterms:W3CDTF">2018-09-26T03:56:00Z</dcterms:modified>
</cp:coreProperties>
</file>