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55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C4DD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C4DD0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4DD0" w:rsidRPr="00CC4DD0">
              <w:rPr>
                <w:szCs w:val="28"/>
              </w:rPr>
              <w:t>983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C4DD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C4DD0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</w:r>
            <w:r w:rsidRPr="008651A4">
              <w:rPr>
                <w:szCs w:val="28"/>
              </w:rPr>
              <w:t>"О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  <w:p w:rsidR="000B3FB2" w:rsidRPr="00CC4DD0" w:rsidRDefault="000B3FB2" w:rsidP="0094344A">
            <w:pPr>
              <w:ind w:left="-108"/>
              <w:jc w:val="both"/>
            </w:pPr>
          </w:p>
        </w:tc>
      </w:tr>
    </w:tbl>
    <w:p w:rsidR="00CC4DD0" w:rsidRDefault="00CC4DD0" w:rsidP="00CC4DD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C4DD0" w:rsidRDefault="00CC4DD0" w:rsidP="00CC4DD0">
      <w:pPr>
        <w:pStyle w:val="a3"/>
        <w:tabs>
          <w:tab w:val="clear" w:pos="4153"/>
          <w:tab w:val="clear" w:pos="8306"/>
        </w:tabs>
      </w:pPr>
    </w:p>
    <w:p w:rsidR="00CC4DD0" w:rsidRDefault="00CC4DD0" w:rsidP="00CC4DD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C4DD0" w:rsidRDefault="00CC4DD0" w:rsidP="00CC4DD0"/>
    <w:p w:rsidR="00CC4DD0" w:rsidRDefault="00CC4DD0" w:rsidP="00CC4DD0">
      <w:pPr>
        <w:ind w:firstLine="720"/>
        <w:jc w:val="both"/>
      </w:pPr>
      <w:r>
        <w:t xml:space="preserve">1.Принять Закон Приморского края </w:t>
      </w:r>
      <w:r w:rsidRPr="008651A4">
        <w:rPr>
          <w:szCs w:val="28"/>
        </w:rPr>
        <w:t>"О внесении изменений в приложение к Закону Приморского края "О судебных участках и должностях мировых судей в Приморском крае"</w:t>
      </w:r>
      <w:r>
        <w:rPr>
          <w:szCs w:val="28"/>
        </w:rPr>
        <w:t>.</w:t>
      </w:r>
      <w:r>
        <w:t xml:space="preserve"> </w:t>
      </w:r>
    </w:p>
    <w:p w:rsidR="00CC4DD0" w:rsidRDefault="00CC4DD0" w:rsidP="00CC4DD0">
      <w:pPr>
        <w:pStyle w:val="a3"/>
        <w:tabs>
          <w:tab w:val="left" w:pos="840"/>
        </w:tabs>
        <w:ind w:firstLine="709"/>
        <w:jc w:val="both"/>
      </w:pPr>
    </w:p>
    <w:p w:rsidR="00CC4DD0" w:rsidRDefault="00CC4DD0" w:rsidP="00CC4DD0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C4DD0" w:rsidRDefault="00CC4DD0" w:rsidP="00CC4DD0">
      <w:pPr>
        <w:ind w:firstLine="709"/>
        <w:jc w:val="both"/>
      </w:pPr>
    </w:p>
    <w:p w:rsidR="00CC4DD0" w:rsidRDefault="00CC4DD0" w:rsidP="00CC4DD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C4DD0" w:rsidRDefault="00CC4DD0" w:rsidP="00CC4DD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C4DD0" w:rsidRDefault="00CC4DD0" w:rsidP="00CC4DD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C4DD0" w:rsidRDefault="00CC4DD0" w:rsidP="00CC4DD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C4DD0" w:rsidRDefault="00CC4DD0" w:rsidP="00CC4DD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C4DD0" w:rsidRDefault="00CC4DD0" w:rsidP="00CC4DD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FB6" w:rsidRDefault="00FC3FB6">
      <w:r>
        <w:separator/>
      </w:r>
    </w:p>
  </w:endnote>
  <w:endnote w:type="continuationSeparator" w:id="0">
    <w:p w:rsidR="00FC3FB6" w:rsidRDefault="00FC3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FB6" w:rsidRDefault="00FC3FB6">
      <w:r>
        <w:separator/>
      </w:r>
    </w:p>
  </w:footnote>
  <w:footnote w:type="continuationSeparator" w:id="0">
    <w:p w:rsidR="00FC3FB6" w:rsidRDefault="00FC3F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4DD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4DD0"/>
    <w:rsid w:val="00CE19DF"/>
    <w:rsid w:val="00D02716"/>
    <w:rsid w:val="00DF01B2"/>
    <w:rsid w:val="00E93A7F"/>
    <w:rsid w:val="00EF502B"/>
    <w:rsid w:val="00F75CDD"/>
    <w:rsid w:val="00FC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C4DD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2018-09-26T06:42:00Z</cp:lastPrinted>
  <dcterms:created xsi:type="dcterms:W3CDTF">2018-09-26T06:42:00Z</dcterms:created>
  <dcterms:modified xsi:type="dcterms:W3CDTF">2018-09-26T06:42:00Z</dcterms:modified>
</cp:coreProperties>
</file>