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2F8" w:rsidRDefault="00DF02F8">
      <w:pPr>
        <w:pStyle w:val="Title"/>
      </w:pPr>
      <w:r>
        <w:t>ПОЯСНИТЕЛЬНАЯ ЗАПИСКА</w:t>
      </w:r>
    </w:p>
    <w:p w:rsidR="00DF02F8" w:rsidRPr="00F31384" w:rsidRDefault="00DF02F8" w:rsidP="004C553A">
      <w:pPr>
        <w:pStyle w:val="BodyTextIndent2"/>
        <w:spacing w:after="0" w:line="240" w:lineRule="auto"/>
        <w:jc w:val="center"/>
        <w:rPr>
          <w:sz w:val="28"/>
          <w:szCs w:val="28"/>
        </w:rPr>
      </w:pPr>
      <w:r w:rsidRPr="00F31384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>з</w:t>
      </w:r>
      <w:r w:rsidRPr="00F31384">
        <w:rPr>
          <w:sz w:val="28"/>
          <w:szCs w:val="28"/>
        </w:rPr>
        <w:t xml:space="preserve">акона Приморского края </w:t>
      </w:r>
      <w:r>
        <w:rPr>
          <w:sz w:val="28"/>
          <w:szCs w:val="28"/>
        </w:rPr>
        <w:t>«О внесении изменения</w:t>
      </w:r>
    </w:p>
    <w:p w:rsidR="00DF02F8" w:rsidRDefault="00DF02F8" w:rsidP="00B6187B">
      <w:pPr>
        <w:pStyle w:val="BodyTextIndent2"/>
        <w:spacing w:after="0" w:line="240" w:lineRule="auto"/>
        <w:jc w:val="center"/>
        <w:rPr>
          <w:sz w:val="28"/>
          <w:szCs w:val="28"/>
        </w:rPr>
      </w:pPr>
      <w:r w:rsidRPr="00F31384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статью 1 З</w:t>
      </w:r>
      <w:r w:rsidRPr="00F31384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F31384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«О социальной поддержке</w:t>
      </w:r>
    </w:p>
    <w:p w:rsidR="00DF02F8" w:rsidRDefault="00DF02F8" w:rsidP="00B6187B">
      <w:pPr>
        <w:pStyle w:val="BodyTextIndent2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граждан в сфере ипотечного жилищного кредитования</w:t>
      </w:r>
    </w:p>
    <w:p w:rsidR="00DF02F8" w:rsidRPr="00F31384" w:rsidRDefault="00DF02F8" w:rsidP="004C553A">
      <w:pPr>
        <w:pStyle w:val="BodyTextIndent2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крае»</w:t>
      </w:r>
    </w:p>
    <w:p w:rsidR="00DF02F8" w:rsidRDefault="00DF02F8" w:rsidP="004C4B36">
      <w:pPr>
        <w:pStyle w:val="BodyTextIndent2"/>
        <w:spacing w:after="0" w:line="240" w:lineRule="auto"/>
        <w:jc w:val="both"/>
        <w:rPr>
          <w:sz w:val="28"/>
          <w:szCs w:val="28"/>
        </w:rPr>
      </w:pPr>
    </w:p>
    <w:p w:rsidR="00DF02F8" w:rsidRPr="00FE14EA" w:rsidRDefault="00DF02F8" w:rsidP="00FE14EA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 w:rsidRPr="00FE14EA">
        <w:rPr>
          <w:sz w:val="28"/>
          <w:szCs w:val="28"/>
        </w:rPr>
        <w:t>Проект закона Приморского края «О</w:t>
      </w:r>
      <w:r>
        <w:rPr>
          <w:sz w:val="28"/>
          <w:szCs w:val="28"/>
        </w:rPr>
        <w:t xml:space="preserve"> внесении изменения</w:t>
      </w:r>
      <w:r w:rsidRPr="00FE14EA">
        <w:rPr>
          <w:sz w:val="28"/>
          <w:szCs w:val="28"/>
        </w:rPr>
        <w:t xml:space="preserve"> в статью 1 Закона Приморского края «О социальной поддержке граждан в сфере ипотечного жилищного кредитования в Приморском крае» (далее - законопроект) разработан в связи с принятием постановления Администрации Приморского края от 30.08.2018 № 405-па «Об утверждении порядка предоставления из краевого бюджета субсидии акционерному обществу «Корпорация развития жилищного строительства» на финансовое обеспечение (возмещение) затрат, связанных с предоставлением отдельным категориям граждан ипотечных жилищных займов со сниженной процентной ставкой» и утверждением данным постановлением перечня категорий граждан, имеющих право на получение ипотечных жилищных займов со сниженной процентной ставкой, в который на сегодняшний день включены работники медицинских и педагогических государственных и муниципальных учреждений, расположенных на территории края</w:t>
      </w:r>
      <w:r>
        <w:rPr>
          <w:sz w:val="28"/>
          <w:szCs w:val="28"/>
        </w:rPr>
        <w:t>.</w:t>
      </w:r>
    </w:p>
    <w:p w:rsidR="00DF02F8" w:rsidRPr="00FE14EA" w:rsidRDefault="00DF02F8" w:rsidP="00FE14EA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 w:rsidRPr="00FE14EA">
        <w:rPr>
          <w:sz w:val="28"/>
          <w:szCs w:val="28"/>
        </w:rPr>
        <w:t xml:space="preserve">Законопроектом предусматривается, что у граждан Российской Федерации, получивших ипотечный жилищный займ со сниженной процентной ставкой на однократное приобретение (строительство) жилого помещения (квартиры) в организации Приморского края, получившей из краевого бюджета субсидию на финансовое обеспечение (возмещение) затрат, связанных с предоставлением указанному гражданину ипотечного жилищного займа со сниженной процентной ставкой, </w:t>
      </w:r>
      <w:r w:rsidRPr="00FE14EA">
        <w:rPr>
          <w:bCs/>
          <w:sz w:val="28"/>
          <w:szCs w:val="28"/>
        </w:rPr>
        <w:t>право</w:t>
      </w:r>
      <w:r w:rsidRPr="00FE14EA">
        <w:rPr>
          <w:b/>
          <w:bCs/>
          <w:sz w:val="28"/>
          <w:szCs w:val="28"/>
        </w:rPr>
        <w:t xml:space="preserve"> </w:t>
      </w:r>
      <w:r w:rsidRPr="00FE14EA">
        <w:rPr>
          <w:sz w:val="28"/>
          <w:szCs w:val="28"/>
        </w:rPr>
        <w:t>на получение социальной выплаты</w:t>
      </w:r>
      <w:r w:rsidRPr="00FE14EA">
        <w:rPr>
          <w:color w:val="1F497D"/>
          <w:sz w:val="28"/>
          <w:szCs w:val="28"/>
        </w:rPr>
        <w:t xml:space="preserve"> </w:t>
      </w:r>
      <w:r w:rsidRPr="00FE14EA">
        <w:rPr>
          <w:sz w:val="28"/>
          <w:szCs w:val="28"/>
        </w:rPr>
        <w:t xml:space="preserve">на компенсацию части расходов по уплате процентов по ипотечным жилищным кредитам в соответствии с Законом Приморского края «О социальной поддержке граждан в сфере ипотечного жилищного кредитования в Приморском крае» </w:t>
      </w:r>
      <w:r>
        <w:rPr>
          <w:sz w:val="28"/>
          <w:szCs w:val="28"/>
        </w:rPr>
        <w:t>не возникает.</w:t>
      </w:r>
    </w:p>
    <w:p w:rsidR="00DF02F8" w:rsidRPr="00AD77C5" w:rsidRDefault="00DF02F8" w:rsidP="00FE14EA">
      <w:pPr>
        <w:pStyle w:val="BodyTextIndent2"/>
        <w:widowControl w:val="0"/>
        <w:spacing w:after="0" w:line="240" w:lineRule="auto"/>
        <w:ind w:left="0" w:firstLine="720"/>
        <w:jc w:val="both"/>
        <w:rPr>
          <w:sz w:val="24"/>
          <w:szCs w:val="28"/>
        </w:rPr>
      </w:pPr>
      <w:bookmarkStart w:id="0" w:name="_GoBack"/>
    </w:p>
    <w:p w:rsidR="00DF02F8" w:rsidRPr="00AD77C5" w:rsidRDefault="00DF02F8" w:rsidP="00FE14EA">
      <w:pPr>
        <w:pStyle w:val="BodyTextIndent2"/>
        <w:widowControl w:val="0"/>
        <w:spacing w:after="0" w:line="240" w:lineRule="auto"/>
        <w:ind w:left="0" w:firstLine="720"/>
        <w:jc w:val="both"/>
        <w:rPr>
          <w:sz w:val="24"/>
          <w:szCs w:val="28"/>
        </w:rPr>
      </w:pPr>
    </w:p>
    <w:p w:rsidR="00DF02F8" w:rsidRPr="00AD77C5" w:rsidRDefault="00DF02F8" w:rsidP="00FE14EA">
      <w:pPr>
        <w:pStyle w:val="BodyTextIndent2"/>
        <w:widowControl w:val="0"/>
        <w:spacing w:after="0" w:line="240" w:lineRule="auto"/>
        <w:ind w:left="0" w:firstLine="720"/>
        <w:jc w:val="both"/>
        <w:rPr>
          <w:sz w:val="24"/>
          <w:szCs w:val="28"/>
        </w:rPr>
      </w:pPr>
    </w:p>
    <w:bookmarkEnd w:id="0"/>
    <w:p w:rsidR="00DF02F8" w:rsidRDefault="00DF02F8" w:rsidP="00FA0987">
      <w:pPr>
        <w:jc w:val="both"/>
        <w:rPr>
          <w:sz w:val="28"/>
          <w:szCs w:val="28"/>
        </w:rPr>
      </w:pPr>
      <w:r w:rsidRPr="00A24149">
        <w:rPr>
          <w:sz w:val="28"/>
          <w:szCs w:val="28"/>
        </w:rPr>
        <w:t xml:space="preserve">Вице-губернатор </w:t>
      </w:r>
    </w:p>
    <w:p w:rsidR="00DF02F8" w:rsidRDefault="00DF02F8" w:rsidP="00D770C2">
      <w:pPr>
        <w:jc w:val="both"/>
        <w:rPr>
          <w:sz w:val="28"/>
          <w:szCs w:val="28"/>
        </w:rPr>
      </w:pPr>
      <w:r w:rsidRPr="00A24149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П.Ю. Серебряков</w:t>
      </w:r>
    </w:p>
    <w:sectPr w:rsidR="00DF02F8" w:rsidSect="00FE14EA">
      <w:headerReference w:type="even" r:id="rId7"/>
      <w:headerReference w:type="default" r:id="rId8"/>
      <w:type w:val="oddPage"/>
      <w:pgSz w:w="11907" w:h="16840" w:code="9"/>
      <w:pgMar w:top="510" w:right="851" w:bottom="737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2F8" w:rsidRDefault="00DF02F8">
      <w:r>
        <w:separator/>
      </w:r>
    </w:p>
  </w:endnote>
  <w:endnote w:type="continuationSeparator" w:id="0">
    <w:p w:rsidR="00DF02F8" w:rsidRDefault="00DF0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2F8" w:rsidRDefault="00DF02F8">
      <w:r>
        <w:separator/>
      </w:r>
    </w:p>
  </w:footnote>
  <w:footnote w:type="continuationSeparator" w:id="0">
    <w:p w:rsidR="00DF02F8" w:rsidRDefault="00DF02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F8" w:rsidRDefault="00DF02F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F02F8" w:rsidRDefault="00DF02F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F8" w:rsidRDefault="00DF02F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F02F8" w:rsidRDefault="00DF02F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26A2"/>
    <w:multiLevelType w:val="hybridMultilevel"/>
    <w:tmpl w:val="C9EE61B0"/>
    <w:lvl w:ilvl="0" w:tplc="27EE38C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9AE7708"/>
    <w:multiLevelType w:val="hybridMultilevel"/>
    <w:tmpl w:val="088C4984"/>
    <w:lvl w:ilvl="0" w:tplc="6950AF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36A57CF"/>
    <w:multiLevelType w:val="hybridMultilevel"/>
    <w:tmpl w:val="85DA9D7E"/>
    <w:lvl w:ilvl="0" w:tplc="30D815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AA471E6"/>
    <w:multiLevelType w:val="hybridMultilevel"/>
    <w:tmpl w:val="B3E867B0"/>
    <w:lvl w:ilvl="0" w:tplc="9ACC145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71A23397"/>
    <w:multiLevelType w:val="hybridMultilevel"/>
    <w:tmpl w:val="3752A48E"/>
    <w:lvl w:ilvl="0" w:tplc="5A2805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7186"/>
    <w:rsid w:val="00013CBF"/>
    <w:rsid w:val="00014345"/>
    <w:rsid w:val="0001528B"/>
    <w:rsid w:val="00043A45"/>
    <w:rsid w:val="0004547F"/>
    <w:rsid w:val="00047D2E"/>
    <w:rsid w:val="00053680"/>
    <w:rsid w:val="00057465"/>
    <w:rsid w:val="0006357D"/>
    <w:rsid w:val="00066388"/>
    <w:rsid w:val="00080D8D"/>
    <w:rsid w:val="000932FB"/>
    <w:rsid w:val="00093E49"/>
    <w:rsid w:val="00097DBE"/>
    <w:rsid w:val="000A526E"/>
    <w:rsid w:val="000A65FC"/>
    <w:rsid w:val="000B0E0B"/>
    <w:rsid w:val="000C22B5"/>
    <w:rsid w:val="000C7DA3"/>
    <w:rsid w:val="000D1475"/>
    <w:rsid w:val="000D5F76"/>
    <w:rsid w:val="000E0E1B"/>
    <w:rsid w:val="000F1647"/>
    <w:rsid w:val="000F64C4"/>
    <w:rsid w:val="000F77E9"/>
    <w:rsid w:val="001051DC"/>
    <w:rsid w:val="0011474F"/>
    <w:rsid w:val="00117832"/>
    <w:rsid w:val="00117FB6"/>
    <w:rsid w:val="00134269"/>
    <w:rsid w:val="00134BE5"/>
    <w:rsid w:val="00134DB1"/>
    <w:rsid w:val="001358ED"/>
    <w:rsid w:val="001410A6"/>
    <w:rsid w:val="0014234E"/>
    <w:rsid w:val="0015103E"/>
    <w:rsid w:val="001611DE"/>
    <w:rsid w:val="00165DBC"/>
    <w:rsid w:val="00175FD7"/>
    <w:rsid w:val="00187A80"/>
    <w:rsid w:val="001951EC"/>
    <w:rsid w:val="00196E54"/>
    <w:rsid w:val="001A4AC5"/>
    <w:rsid w:val="001B19A8"/>
    <w:rsid w:val="001B37B1"/>
    <w:rsid w:val="001C1DAF"/>
    <w:rsid w:val="001C2D53"/>
    <w:rsid w:val="001C4760"/>
    <w:rsid w:val="001D63EC"/>
    <w:rsid w:val="00200036"/>
    <w:rsid w:val="00200BE7"/>
    <w:rsid w:val="00203AB5"/>
    <w:rsid w:val="002064C1"/>
    <w:rsid w:val="00206D9C"/>
    <w:rsid w:val="00210ED7"/>
    <w:rsid w:val="002128DD"/>
    <w:rsid w:val="00225B2D"/>
    <w:rsid w:val="00237A74"/>
    <w:rsid w:val="00256323"/>
    <w:rsid w:val="002566D8"/>
    <w:rsid w:val="0025785C"/>
    <w:rsid w:val="002629F3"/>
    <w:rsid w:val="00264320"/>
    <w:rsid w:val="0029048E"/>
    <w:rsid w:val="00290573"/>
    <w:rsid w:val="0029196D"/>
    <w:rsid w:val="00291E0E"/>
    <w:rsid w:val="002977AD"/>
    <w:rsid w:val="002A1B31"/>
    <w:rsid w:val="002A531D"/>
    <w:rsid w:val="002A76A7"/>
    <w:rsid w:val="002B582D"/>
    <w:rsid w:val="002D3C61"/>
    <w:rsid w:val="002D53BA"/>
    <w:rsid w:val="002F678F"/>
    <w:rsid w:val="002F67C4"/>
    <w:rsid w:val="00307085"/>
    <w:rsid w:val="00307697"/>
    <w:rsid w:val="00310A1C"/>
    <w:rsid w:val="0031476D"/>
    <w:rsid w:val="00317DDC"/>
    <w:rsid w:val="00324CC5"/>
    <w:rsid w:val="00335BCF"/>
    <w:rsid w:val="00341B65"/>
    <w:rsid w:val="003441CA"/>
    <w:rsid w:val="00360830"/>
    <w:rsid w:val="0037219D"/>
    <w:rsid w:val="0037332F"/>
    <w:rsid w:val="00377EF1"/>
    <w:rsid w:val="00382210"/>
    <w:rsid w:val="00385261"/>
    <w:rsid w:val="003A4D45"/>
    <w:rsid w:val="003A5952"/>
    <w:rsid w:val="003B56E4"/>
    <w:rsid w:val="003C1BFF"/>
    <w:rsid w:val="003C34BE"/>
    <w:rsid w:val="003D2446"/>
    <w:rsid w:val="003D5270"/>
    <w:rsid w:val="003D5429"/>
    <w:rsid w:val="003E1961"/>
    <w:rsid w:val="003E2294"/>
    <w:rsid w:val="003E307A"/>
    <w:rsid w:val="003F29F0"/>
    <w:rsid w:val="003F44B8"/>
    <w:rsid w:val="003F6E84"/>
    <w:rsid w:val="004033A0"/>
    <w:rsid w:val="00405225"/>
    <w:rsid w:val="00406850"/>
    <w:rsid w:val="00411FB3"/>
    <w:rsid w:val="004204CD"/>
    <w:rsid w:val="004208E8"/>
    <w:rsid w:val="00464BFC"/>
    <w:rsid w:val="00486652"/>
    <w:rsid w:val="00490B49"/>
    <w:rsid w:val="00491CCC"/>
    <w:rsid w:val="00493AE6"/>
    <w:rsid w:val="0049552C"/>
    <w:rsid w:val="004B1C74"/>
    <w:rsid w:val="004B4693"/>
    <w:rsid w:val="004B7F4B"/>
    <w:rsid w:val="004C4B36"/>
    <w:rsid w:val="004C553A"/>
    <w:rsid w:val="004C5A48"/>
    <w:rsid w:val="004D4D87"/>
    <w:rsid w:val="004D5037"/>
    <w:rsid w:val="004D79F4"/>
    <w:rsid w:val="004F6710"/>
    <w:rsid w:val="00511EB9"/>
    <w:rsid w:val="00531727"/>
    <w:rsid w:val="0054761A"/>
    <w:rsid w:val="00551AEB"/>
    <w:rsid w:val="00556B44"/>
    <w:rsid w:val="005572EF"/>
    <w:rsid w:val="0055798C"/>
    <w:rsid w:val="00562455"/>
    <w:rsid w:val="00563C5E"/>
    <w:rsid w:val="00564056"/>
    <w:rsid w:val="0056441C"/>
    <w:rsid w:val="005644B6"/>
    <w:rsid w:val="00572851"/>
    <w:rsid w:val="00575B45"/>
    <w:rsid w:val="005855F9"/>
    <w:rsid w:val="00586DB6"/>
    <w:rsid w:val="0059094A"/>
    <w:rsid w:val="005A64FE"/>
    <w:rsid w:val="005A733F"/>
    <w:rsid w:val="005B0CCE"/>
    <w:rsid w:val="005B41E2"/>
    <w:rsid w:val="005B52F5"/>
    <w:rsid w:val="005B77BC"/>
    <w:rsid w:val="005C2B75"/>
    <w:rsid w:val="005D05AD"/>
    <w:rsid w:val="005D22A8"/>
    <w:rsid w:val="005D2338"/>
    <w:rsid w:val="005E4647"/>
    <w:rsid w:val="005F077A"/>
    <w:rsid w:val="006046B9"/>
    <w:rsid w:val="00606A03"/>
    <w:rsid w:val="006168E9"/>
    <w:rsid w:val="00621862"/>
    <w:rsid w:val="0062568C"/>
    <w:rsid w:val="00632779"/>
    <w:rsid w:val="006358B5"/>
    <w:rsid w:val="00636F3E"/>
    <w:rsid w:val="006435F2"/>
    <w:rsid w:val="00647745"/>
    <w:rsid w:val="00663620"/>
    <w:rsid w:val="00681F0E"/>
    <w:rsid w:val="006A752F"/>
    <w:rsid w:val="006B430B"/>
    <w:rsid w:val="006B7B2D"/>
    <w:rsid w:val="006C1AB6"/>
    <w:rsid w:val="006C5DA2"/>
    <w:rsid w:val="006E0804"/>
    <w:rsid w:val="006F0707"/>
    <w:rsid w:val="00701964"/>
    <w:rsid w:val="007126B3"/>
    <w:rsid w:val="007137C4"/>
    <w:rsid w:val="0071622D"/>
    <w:rsid w:val="007163F9"/>
    <w:rsid w:val="00716DCA"/>
    <w:rsid w:val="007253AC"/>
    <w:rsid w:val="00727F5F"/>
    <w:rsid w:val="007311E8"/>
    <w:rsid w:val="00765B8D"/>
    <w:rsid w:val="00767E44"/>
    <w:rsid w:val="007850FC"/>
    <w:rsid w:val="00785E4F"/>
    <w:rsid w:val="007920DE"/>
    <w:rsid w:val="0079341E"/>
    <w:rsid w:val="007A2CD6"/>
    <w:rsid w:val="007A39A5"/>
    <w:rsid w:val="007A5549"/>
    <w:rsid w:val="007B19F8"/>
    <w:rsid w:val="007B7753"/>
    <w:rsid w:val="007C20A4"/>
    <w:rsid w:val="007D1330"/>
    <w:rsid w:val="007D32CB"/>
    <w:rsid w:val="007F4B32"/>
    <w:rsid w:val="008010C5"/>
    <w:rsid w:val="00803C91"/>
    <w:rsid w:val="0081520C"/>
    <w:rsid w:val="008154B6"/>
    <w:rsid w:val="0082694D"/>
    <w:rsid w:val="00827863"/>
    <w:rsid w:val="0083338B"/>
    <w:rsid w:val="00833D12"/>
    <w:rsid w:val="00837E69"/>
    <w:rsid w:val="0084592A"/>
    <w:rsid w:val="00847F66"/>
    <w:rsid w:val="0085094C"/>
    <w:rsid w:val="008513D6"/>
    <w:rsid w:val="00851D73"/>
    <w:rsid w:val="00863262"/>
    <w:rsid w:val="00874636"/>
    <w:rsid w:val="0087690B"/>
    <w:rsid w:val="008801A9"/>
    <w:rsid w:val="00881260"/>
    <w:rsid w:val="00881CAD"/>
    <w:rsid w:val="008823EE"/>
    <w:rsid w:val="00896933"/>
    <w:rsid w:val="008A0D31"/>
    <w:rsid w:val="008A5A8E"/>
    <w:rsid w:val="008B6B91"/>
    <w:rsid w:val="008B7420"/>
    <w:rsid w:val="008C1221"/>
    <w:rsid w:val="008C1BF2"/>
    <w:rsid w:val="008D0955"/>
    <w:rsid w:val="008D0AC0"/>
    <w:rsid w:val="008D287C"/>
    <w:rsid w:val="008D62B2"/>
    <w:rsid w:val="008F5583"/>
    <w:rsid w:val="009008AD"/>
    <w:rsid w:val="009021BC"/>
    <w:rsid w:val="00917F5E"/>
    <w:rsid w:val="0092084F"/>
    <w:rsid w:val="009220B6"/>
    <w:rsid w:val="009232ED"/>
    <w:rsid w:val="009256D0"/>
    <w:rsid w:val="00927E1B"/>
    <w:rsid w:val="00932884"/>
    <w:rsid w:val="0093297F"/>
    <w:rsid w:val="00933FC5"/>
    <w:rsid w:val="00953672"/>
    <w:rsid w:val="00953AC4"/>
    <w:rsid w:val="00954A86"/>
    <w:rsid w:val="00956634"/>
    <w:rsid w:val="0096100D"/>
    <w:rsid w:val="009622D4"/>
    <w:rsid w:val="0096274A"/>
    <w:rsid w:val="009657B2"/>
    <w:rsid w:val="00982BAD"/>
    <w:rsid w:val="00983BFE"/>
    <w:rsid w:val="00985372"/>
    <w:rsid w:val="009A360D"/>
    <w:rsid w:val="009B1DE1"/>
    <w:rsid w:val="009B2DE8"/>
    <w:rsid w:val="009B6A25"/>
    <w:rsid w:val="009B7C97"/>
    <w:rsid w:val="009C55C9"/>
    <w:rsid w:val="009D2C92"/>
    <w:rsid w:val="009F516C"/>
    <w:rsid w:val="00A04E9F"/>
    <w:rsid w:val="00A11907"/>
    <w:rsid w:val="00A15501"/>
    <w:rsid w:val="00A175B7"/>
    <w:rsid w:val="00A24149"/>
    <w:rsid w:val="00A32A74"/>
    <w:rsid w:val="00A33BEF"/>
    <w:rsid w:val="00A34B4F"/>
    <w:rsid w:val="00A34C47"/>
    <w:rsid w:val="00A3596B"/>
    <w:rsid w:val="00A4157A"/>
    <w:rsid w:val="00A5625F"/>
    <w:rsid w:val="00A66EEC"/>
    <w:rsid w:val="00A72553"/>
    <w:rsid w:val="00A874E3"/>
    <w:rsid w:val="00A95B4E"/>
    <w:rsid w:val="00AA1F3A"/>
    <w:rsid w:val="00AA2CF8"/>
    <w:rsid w:val="00AA6F30"/>
    <w:rsid w:val="00AD643F"/>
    <w:rsid w:val="00AD77C5"/>
    <w:rsid w:val="00AE4396"/>
    <w:rsid w:val="00AE729E"/>
    <w:rsid w:val="00AE7565"/>
    <w:rsid w:val="00AF2AAF"/>
    <w:rsid w:val="00AF5277"/>
    <w:rsid w:val="00B011A8"/>
    <w:rsid w:val="00B1068A"/>
    <w:rsid w:val="00B207CD"/>
    <w:rsid w:val="00B231EC"/>
    <w:rsid w:val="00B3025D"/>
    <w:rsid w:val="00B3583C"/>
    <w:rsid w:val="00B6187B"/>
    <w:rsid w:val="00B75BA5"/>
    <w:rsid w:val="00B76451"/>
    <w:rsid w:val="00B82106"/>
    <w:rsid w:val="00BA7186"/>
    <w:rsid w:val="00BC778A"/>
    <w:rsid w:val="00BD25E4"/>
    <w:rsid w:val="00BF4300"/>
    <w:rsid w:val="00BF45E1"/>
    <w:rsid w:val="00BF6076"/>
    <w:rsid w:val="00C01522"/>
    <w:rsid w:val="00C024D1"/>
    <w:rsid w:val="00C066E4"/>
    <w:rsid w:val="00C13994"/>
    <w:rsid w:val="00C20CC1"/>
    <w:rsid w:val="00C40526"/>
    <w:rsid w:val="00C50BBA"/>
    <w:rsid w:val="00C5765E"/>
    <w:rsid w:val="00C70DD5"/>
    <w:rsid w:val="00C71DB8"/>
    <w:rsid w:val="00C735D8"/>
    <w:rsid w:val="00C8458B"/>
    <w:rsid w:val="00C927E9"/>
    <w:rsid w:val="00C940A6"/>
    <w:rsid w:val="00C96F3A"/>
    <w:rsid w:val="00CA0D51"/>
    <w:rsid w:val="00CA1500"/>
    <w:rsid w:val="00CA22AA"/>
    <w:rsid w:val="00CA27F3"/>
    <w:rsid w:val="00CA35C4"/>
    <w:rsid w:val="00CA7C42"/>
    <w:rsid w:val="00CD0FD4"/>
    <w:rsid w:val="00CE3EC7"/>
    <w:rsid w:val="00CE673F"/>
    <w:rsid w:val="00D01DD0"/>
    <w:rsid w:val="00D03A73"/>
    <w:rsid w:val="00D0493B"/>
    <w:rsid w:val="00D10FC9"/>
    <w:rsid w:val="00D20CF4"/>
    <w:rsid w:val="00D22023"/>
    <w:rsid w:val="00D24E7F"/>
    <w:rsid w:val="00D2585E"/>
    <w:rsid w:val="00D279A7"/>
    <w:rsid w:val="00D35649"/>
    <w:rsid w:val="00D37059"/>
    <w:rsid w:val="00D403EB"/>
    <w:rsid w:val="00D50BCC"/>
    <w:rsid w:val="00D770C2"/>
    <w:rsid w:val="00D835AF"/>
    <w:rsid w:val="00D92573"/>
    <w:rsid w:val="00D92E6A"/>
    <w:rsid w:val="00DB5CCA"/>
    <w:rsid w:val="00DC1AD3"/>
    <w:rsid w:val="00DC5B01"/>
    <w:rsid w:val="00DD04A8"/>
    <w:rsid w:val="00DD421E"/>
    <w:rsid w:val="00DD6E13"/>
    <w:rsid w:val="00DE4A33"/>
    <w:rsid w:val="00DE58D3"/>
    <w:rsid w:val="00DE7CF6"/>
    <w:rsid w:val="00DF02F8"/>
    <w:rsid w:val="00DF563A"/>
    <w:rsid w:val="00DF6B8A"/>
    <w:rsid w:val="00E02F75"/>
    <w:rsid w:val="00E07791"/>
    <w:rsid w:val="00E106FA"/>
    <w:rsid w:val="00E43440"/>
    <w:rsid w:val="00E5390D"/>
    <w:rsid w:val="00E738C5"/>
    <w:rsid w:val="00E76A12"/>
    <w:rsid w:val="00E80F30"/>
    <w:rsid w:val="00E872F8"/>
    <w:rsid w:val="00E93DDA"/>
    <w:rsid w:val="00E94B1A"/>
    <w:rsid w:val="00E9556F"/>
    <w:rsid w:val="00EA0511"/>
    <w:rsid w:val="00EB160B"/>
    <w:rsid w:val="00EB774A"/>
    <w:rsid w:val="00EC61D2"/>
    <w:rsid w:val="00ED466F"/>
    <w:rsid w:val="00EE50EB"/>
    <w:rsid w:val="00EE762D"/>
    <w:rsid w:val="00EF469D"/>
    <w:rsid w:val="00F11BB5"/>
    <w:rsid w:val="00F13BA4"/>
    <w:rsid w:val="00F17410"/>
    <w:rsid w:val="00F305F6"/>
    <w:rsid w:val="00F31384"/>
    <w:rsid w:val="00F34889"/>
    <w:rsid w:val="00F3569D"/>
    <w:rsid w:val="00F40ABB"/>
    <w:rsid w:val="00F45CF5"/>
    <w:rsid w:val="00F502D6"/>
    <w:rsid w:val="00F56B1E"/>
    <w:rsid w:val="00F650E9"/>
    <w:rsid w:val="00F65D9B"/>
    <w:rsid w:val="00F726CA"/>
    <w:rsid w:val="00F870C5"/>
    <w:rsid w:val="00F87C4E"/>
    <w:rsid w:val="00F949B6"/>
    <w:rsid w:val="00FA0987"/>
    <w:rsid w:val="00FA5435"/>
    <w:rsid w:val="00FB2A96"/>
    <w:rsid w:val="00FC13E7"/>
    <w:rsid w:val="00FC206F"/>
    <w:rsid w:val="00FC2121"/>
    <w:rsid w:val="00FC600F"/>
    <w:rsid w:val="00FC7CDF"/>
    <w:rsid w:val="00FD2D1A"/>
    <w:rsid w:val="00FE14EA"/>
    <w:rsid w:val="00FF0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61"/>
    <w:rPr>
      <w:sz w:val="2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385261"/>
    <w:pPr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2470"/>
    <w:rPr>
      <w:sz w:val="26"/>
      <w:szCs w:val="20"/>
    </w:rPr>
  </w:style>
  <w:style w:type="paragraph" w:styleId="Header">
    <w:name w:val="header"/>
    <w:basedOn w:val="Normal"/>
    <w:link w:val="HeaderChar"/>
    <w:uiPriority w:val="99"/>
    <w:rsid w:val="0038526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2470"/>
    <w:rPr>
      <w:sz w:val="26"/>
      <w:szCs w:val="20"/>
    </w:rPr>
  </w:style>
  <w:style w:type="character" w:styleId="PageNumber">
    <w:name w:val="page number"/>
    <w:basedOn w:val="DefaultParagraphFont"/>
    <w:uiPriority w:val="99"/>
    <w:rsid w:val="00385261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385261"/>
    <w:pPr>
      <w:spacing w:line="360" w:lineRule="auto"/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6924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Indent2">
    <w:name w:val="Body Text Indent 2"/>
    <w:basedOn w:val="Normal"/>
    <w:link w:val="BodyTextIndent2Char"/>
    <w:uiPriority w:val="99"/>
    <w:rsid w:val="004C4B3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27F5F"/>
    <w:rPr>
      <w:sz w:val="26"/>
    </w:rPr>
  </w:style>
  <w:style w:type="paragraph" w:styleId="BalloonText">
    <w:name w:val="Balloon Text"/>
    <w:basedOn w:val="Normal"/>
    <w:link w:val="BalloonTextChar"/>
    <w:uiPriority w:val="99"/>
    <w:semiHidden/>
    <w:rsid w:val="00A87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470"/>
    <w:rPr>
      <w:sz w:val="0"/>
      <w:szCs w:val="0"/>
    </w:rPr>
  </w:style>
  <w:style w:type="paragraph" w:styleId="ListParagraph">
    <w:name w:val="List Paragraph"/>
    <w:basedOn w:val="Normal"/>
    <w:uiPriority w:val="99"/>
    <w:qFormat/>
    <w:rsid w:val="0071622D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282</Words>
  <Characters>1613</Characters>
  <Application>Microsoft Office Outlook</Application>
  <DocSecurity>0</DocSecurity>
  <Lines>0</Lines>
  <Paragraphs>0</Paragraphs>
  <ScaleCrop>false</ScaleCrop>
  <Company>Matrix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medvedev_g_v</cp:lastModifiedBy>
  <cp:revision>3</cp:revision>
  <cp:lastPrinted>2018-09-24T02:56:00Z</cp:lastPrinted>
  <dcterms:created xsi:type="dcterms:W3CDTF">2018-09-24T04:26:00Z</dcterms:created>
  <dcterms:modified xsi:type="dcterms:W3CDTF">2018-09-25T07:02:00Z</dcterms:modified>
</cp:coreProperties>
</file>