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760D37" w:rsidRPr="00095A2D" w:rsidRDefault="00760D37" w:rsidP="000B54DB">
            <w:pPr>
              <w:ind w:left="6521"/>
              <w:rPr>
                <w:sz w:val="20"/>
              </w:rPr>
            </w:pPr>
            <w:r w:rsidRPr="00095A2D">
              <w:rPr>
                <w:sz w:val="20"/>
              </w:rPr>
              <w:t xml:space="preserve">Проект </w:t>
            </w:r>
            <w:r w:rsidR="00166955">
              <w:rPr>
                <w:sz w:val="20"/>
              </w:rPr>
              <w:t>подготовлен комитетом Законодательного Собрания по бюджетно-налоговой политике и финансовым ресурсам</w:t>
            </w:r>
            <w:r w:rsidRPr="00095A2D">
              <w:rPr>
                <w:sz w:val="20"/>
              </w:rPr>
              <w:t xml:space="preserve"> 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6A4" w:rsidRPr="00EE5DDF" w:rsidRDefault="009356A4" w:rsidP="009356A4">
      <w:pPr>
        <w:pStyle w:val="a3"/>
        <w:jc w:val="center"/>
        <w:rPr>
          <w:szCs w:val="28"/>
        </w:rPr>
      </w:pPr>
      <w:r w:rsidRPr="00A2053F">
        <w:rPr>
          <w:b/>
          <w:bCs/>
          <w:szCs w:val="28"/>
        </w:rPr>
        <w:t>О ВНЕСЕНИИ ИЗМЕНЕНИ</w:t>
      </w:r>
      <w:r w:rsidR="000B54DB">
        <w:rPr>
          <w:b/>
          <w:bCs/>
          <w:szCs w:val="28"/>
        </w:rPr>
        <w:t>Я</w:t>
      </w:r>
      <w:r w:rsidRPr="00A2053F">
        <w:rPr>
          <w:b/>
          <w:bCs/>
          <w:szCs w:val="28"/>
        </w:rPr>
        <w:t xml:space="preserve"> В </w:t>
      </w:r>
      <w:r w:rsidR="00537640">
        <w:rPr>
          <w:b/>
          <w:bCs/>
          <w:szCs w:val="28"/>
        </w:rPr>
        <w:t>СТАТЬЮ 15</w:t>
      </w:r>
      <w:r w:rsidR="00537640" w:rsidRPr="00537640">
        <w:rPr>
          <w:b/>
          <w:bCs/>
          <w:szCs w:val="28"/>
          <w:vertAlign w:val="superscript"/>
        </w:rPr>
        <w:t>1</w:t>
      </w:r>
      <w:r w:rsidR="00537640"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>ЗАКОН</w:t>
      </w:r>
      <w:r w:rsidR="00537640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  <w:r w:rsidR="00095A2D">
        <w:rPr>
          <w:b/>
          <w:bCs/>
          <w:szCs w:val="28"/>
        </w:rPr>
        <w:t>"</w:t>
      </w:r>
      <w:r>
        <w:rPr>
          <w:b/>
          <w:bCs/>
          <w:szCs w:val="28"/>
        </w:rPr>
        <w:t>О БЮДЖЕТНОМ УСТРОЙСТВЕ, БЮДЖЕТНОМ ПРОЦЕССЕ И МЕЖБЮДЖЕТН</w:t>
      </w:r>
      <w:r w:rsidR="005B6339">
        <w:rPr>
          <w:b/>
          <w:bCs/>
          <w:szCs w:val="28"/>
        </w:rPr>
        <w:t xml:space="preserve">ЫХ ОТНОШЕНИЯХ </w:t>
      </w:r>
      <w:r w:rsidR="00553432">
        <w:rPr>
          <w:b/>
          <w:bCs/>
          <w:szCs w:val="28"/>
        </w:rPr>
        <w:br/>
      </w:r>
      <w:r w:rsidR="005B6339">
        <w:rPr>
          <w:b/>
          <w:bCs/>
          <w:szCs w:val="28"/>
        </w:rPr>
        <w:t>В ПРИМОРСКОМ КРАЕ</w:t>
      </w:r>
      <w:r w:rsidR="00095A2D">
        <w:rPr>
          <w:b/>
          <w:bCs/>
          <w:szCs w:val="28"/>
        </w:rPr>
        <w:t>"</w:t>
      </w:r>
      <w:r>
        <w:rPr>
          <w:b/>
          <w:bCs/>
          <w:szCs w:val="28"/>
        </w:rPr>
        <w:t xml:space="preserve">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166955" w:rsidRDefault="009356A4" w:rsidP="0053764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553432">
        <w:t>в первом чтении</w:t>
      </w:r>
    </w:p>
    <w:p w:rsidR="00553432" w:rsidRDefault="00553432" w:rsidP="0053764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C07BAE" w:rsidRDefault="009356A4" w:rsidP="009356A4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356A4" w:rsidRDefault="009356A4" w:rsidP="009356A4">
      <w:pPr>
        <w:ind w:firstLine="709"/>
        <w:jc w:val="both"/>
      </w:pPr>
      <w:r w:rsidRPr="00C07BAE">
        <w:t xml:space="preserve">Внести в </w:t>
      </w:r>
      <w:r w:rsidR="0079733D">
        <w:t xml:space="preserve">статью </w:t>
      </w:r>
      <w:r w:rsidR="0079733D" w:rsidRPr="0079733D">
        <w:rPr>
          <w:bCs/>
          <w:szCs w:val="28"/>
        </w:rPr>
        <w:t>15</w:t>
      </w:r>
      <w:r w:rsidR="0079733D" w:rsidRPr="0079733D">
        <w:rPr>
          <w:bCs/>
          <w:szCs w:val="28"/>
          <w:vertAlign w:val="superscript"/>
        </w:rPr>
        <w:t>1</w:t>
      </w:r>
      <w:r w:rsidR="0079733D">
        <w:rPr>
          <w:b/>
          <w:bCs/>
          <w:szCs w:val="28"/>
          <w:vertAlign w:val="superscript"/>
        </w:rPr>
        <w:t xml:space="preserve"> </w:t>
      </w:r>
      <w:r w:rsidRPr="00C07BAE">
        <w:t>Закон</w:t>
      </w:r>
      <w:r w:rsidR="0065092F">
        <w:t>а</w:t>
      </w:r>
      <w:r w:rsidRPr="00C07BAE">
        <w:t xml:space="preserve"> Приморского края от 2 августа 2005 года </w:t>
      </w:r>
      <w:r w:rsidR="00CD4BF9">
        <w:br/>
      </w:r>
      <w:bookmarkStart w:id="0" w:name="_GoBack"/>
      <w:bookmarkEnd w:id="0"/>
      <w:r w:rsidRPr="00C07BAE">
        <w:t>№ 271-КЗ</w:t>
      </w:r>
      <w:r w:rsidRPr="00F97CDD">
        <w:t xml:space="preserve"> </w:t>
      </w:r>
      <w:r w:rsidR="00095A2D">
        <w:t>"</w:t>
      </w:r>
      <w:r w:rsidRPr="00C07BAE">
        <w:t>О бюджетном устройстве, бюджетном процессе и межбюджетн</w:t>
      </w:r>
      <w:r w:rsidR="005B6339">
        <w:t>ых отношениях в Приморском крае</w:t>
      </w:r>
      <w:r w:rsidR="00095A2D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</w:t>
      </w:r>
      <w:proofErr w:type="gramStart"/>
      <w:r w:rsidRPr="000B6359">
        <w:t xml:space="preserve">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 w:rsidR="0056233C">
        <w:rPr>
          <w:szCs w:val="28"/>
        </w:rPr>
        <w:t>; 2017</w:t>
      </w:r>
      <w:r w:rsidR="001956A7">
        <w:rPr>
          <w:szCs w:val="28"/>
        </w:rPr>
        <w:t xml:space="preserve">, </w:t>
      </w:r>
      <w:r w:rsidR="0056233C">
        <w:rPr>
          <w:szCs w:val="28"/>
        </w:rPr>
        <w:t>№ 25, стр. 50</w:t>
      </w:r>
      <w:r w:rsidR="000B54DB">
        <w:rPr>
          <w:szCs w:val="28"/>
        </w:rPr>
        <w:t xml:space="preserve">; 2018, </w:t>
      </w:r>
      <w:r w:rsidR="00C935D2">
        <w:rPr>
          <w:szCs w:val="28"/>
        </w:rPr>
        <w:t xml:space="preserve">№ </w:t>
      </w:r>
      <w:r w:rsidR="000B54DB">
        <w:rPr>
          <w:szCs w:val="28"/>
        </w:rPr>
        <w:t>49, стр. 8</w:t>
      </w:r>
      <w:r w:rsidR="000B54DB">
        <w:t>) следующе</w:t>
      </w:r>
      <w:r w:rsidRPr="000B6359">
        <w:t>е изменени</w:t>
      </w:r>
      <w:r w:rsidR="000B54DB">
        <w:t>е</w:t>
      </w:r>
      <w:r w:rsidRPr="000B6359">
        <w:t>:</w:t>
      </w:r>
    </w:p>
    <w:p w:rsidR="00F44874" w:rsidRDefault="00F44874" w:rsidP="009E4720">
      <w:pPr>
        <w:ind w:firstLine="709"/>
        <w:jc w:val="both"/>
      </w:pPr>
      <w:r>
        <w:t xml:space="preserve">дополнить частью </w:t>
      </w:r>
      <w:r w:rsidR="00E77BFE">
        <w:t>3</w:t>
      </w:r>
      <w:r w:rsidR="001956A7">
        <w:rPr>
          <w:vertAlign w:val="superscript"/>
        </w:rPr>
        <w:t>1</w:t>
      </w:r>
      <w:r>
        <w:t xml:space="preserve"> следующего содержания:</w:t>
      </w:r>
    </w:p>
    <w:p w:rsidR="00E77BFE" w:rsidRDefault="00E77BFE" w:rsidP="00E77BFE">
      <w:pPr>
        <w:ind w:firstLine="709"/>
        <w:jc w:val="both"/>
      </w:pPr>
      <w:proofErr w:type="gramStart"/>
      <w:r>
        <w:t>"</w:t>
      </w:r>
      <w:proofErr w:type="spellStart"/>
      <w:r>
        <w:t>3</w:t>
      </w:r>
      <w:r w:rsidRPr="00E77BFE">
        <w:rPr>
          <w:vertAlign w:val="superscript"/>
        </w:rPr>
        <w:t>1</w:t>
      </w:r>
      <w:r>
        <w:t>.В</w:t>
      </w:r>
      <w:proofErr w:type="spellEnd"/>
      <w:r>
        <w:t xml:space="preserve">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 о подготовке и реализации бюджетных инвестиций в такие объекты капитального строительства государственной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</w:t>
      </w:r>
      <w:proofErr w:type="gramEnd"/>
      <w:r>
        <w:t xml:space="preserve"> проектирование.</w:t>
      </w:r>
    </w:p>
    <w:p w:rsidR="009356A4" w:rsidRDefault="00E77BFE" w:rsidP="00E77BFE">
      <w:pPr>
        <w:ind w:firstLine="709"/>
        <w:jc w:val="both"/>
        <w:rPr>
          <w:szCs w:val="28"/>
        </w:rPr>
      </w:pPr>
      <w:r>
        <w:t>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краевого бюджета и бюджета</w:t>
      </w:r>
      <w:r w:rsidR="005A15B1">
        <w:t xml:space="preserve"> </w:t>
      </w:r>
      <w:r>
        <w:t>т</w:t>
      </w:r>
      <w:r w:rsidR="005C402D">
        <w:t xml:space="preserve">ерриториального </w:t>
      </w:r>
      <w:r>
        <w:t>ф</w:t>
      </w:r>
      <w:r w:rsidR="005C402D">
        <w:t xml:space="preserve">онда </w:t>
      </w:r>
      <w:r>
        <w:t>о</w:t>
      </w:r>
      <w:r w:rsidR="005C402D">
        <w:t xml:space="preserve">бязательного </w:t>
      </w:r>
      <w:r>
        <w:t>м</w:t>
      </w:r>
      <w:r w:rsidR="005C402D">
        <w:t xml:space="preserve">едицинского </w:t>
      </w:r>
      <w:r>
        <w:t>с</w:t>
      </w:r>
      <w:r w:rsidR="005C402D">
        <w:t>трахования</w:t>
      </w:r>
      <w:r>
        <w:t xml:space="preserve"> </w:t>
      </w:r>
      <w:r w:rsidR="005A15B1">
        <w:t xml:space="preserve">Приморского края </w:t>
      </w:r>
      <w:r>
        <w:t xml:space="preserve">и порядок осуществления указанных бюджетных инвестиций устанавливаются </w:t>
      </w:r>
      <w:r w:rsidR="005C402D">
        <w:t>Администрацией края</w:t>
      </w:r>
      <w:proofErr w:type="gramStart"/>
      <w:r w:rsidR="005C402D">
        <w:t>.</w:t>
      </w:r>
      <w:r>
        <w:t>"</w:t>
      </w:r>
      <w:r w:rsidR="00754C66">
        <w:t>.</w:t>
      </w:r>
      <w:proofErr w:type="gramEnd"/>
    </w:p>
    <w:p w:rsidR="00553432" w:rsidRDefault="00553432" w:rsidP="009356A4">
      <w:pPr>
        <w:ind w:firstLine="709"/>
        <w:jc w:val="both"/>
      </w:pPr>
    </w:p>
    <w:p w:rsidR="00553432" w:rsidRDefault="00553432" w:rsidP="009356A4">
      <w:pPr>
        <w:ind w:firstLine="709"/>
        <w:jc w:val="both"/>
      </w:pPr>
    </w:p>
    <w:p w:rsidR="00553432" w:rsidRDefault="00553432" w:rsidP="009356A4">
      <w:pPr>
        <w:ind w:firstLine="709"/>
        <w:jc w:val="both"/>
      </w:pPr>
    </w:p>
    <w:p w:rsidR="00553432" w:rsidRDefault="00553432" w:rsidP="009356A4">
      <w:pPr>
        <w:ind w:firstLine="709"/>
        <w:jc w:val="both"/>
      </w:pPr>
    </w:p>
    <w:p w:rsidR="00553432" w:rsidRDefault="00553432" w:rsidP="009356A4">
      <w:pPr>
        <w:ind w:firstLine="709"/>
        <w:jc w:val="both"/>
      </w:pPr>
    </w:p>
    <w:p w:rsidR="009356A4" w:rsidRPr="00334557" w:rsidRDefault="009356A4" w:rsidP="009356A4">
      <w:pPr>
        <w:ind w:firstLine="709"/>
        <w:jc w:val="both"/>
      </w:pPr>
      <w:r w:rsidRPr="00334557">
        <w:lastRenderedPageBreak/>
        <w:t>СТАТЬЯ 2</w:t>
      </w:r>
      <w:r>
        <w:t>.</w:t>
      </w:r>
    </w:p>
    <w:p w:rsidR="009356A4" w:rsidRPr="00CE2C4F" w:rsidRDefault="009356A4" w:rsidP="009356A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DD516B">
        <w:rPr>
          <w:rFonts w:ascii="Times New Roman" w:hAnsi="Times New Roman" w:cs="Times New Roman"/>
          <w:sz w:val="28"/>
          <w:szCs w:val="28"/>
        </w:rPr>
        <w:t xml:space="preserve">с </w:t>
      </w:r>
      <w:r w:rsidR="003A3C9C" w:rsidRPr="00E336FB">
        <w:rPr>
          <w:rFonts w:ascii="Times New Roman" w:hAnsi="Times New Roman" w:cs="Times New Roman"/>
          <w:sz w:val="28"/>
          <w:szCs w:val="28"/>
        </w:rPr>
        <w:t>1 января 201</w:t>
      </w:r>
      <w:r w:rsidR="00E77BFE">
        <w:rPr>
          <w:rFonts w:ascii="Times New Roman" w:hAnsi="Times New Roman" w:cs="Times New Roman"/>
          <w:sz w:val="28"/>
          <w:szCs w:val="28"/>
        </w:rPr>
        <w:t>9</w:t>
      </w:r>
      <w:r w:rsidR="003A3C9C"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A15B1" w:rsidRDefault="005A15B1" w:rsidP="009356A4"/>
    <w:p w:rsidR="005A15B1" w:rsidRDefault="005A15B1" w:rsidP="009356A4"/>
    <w:p w:rsidR="005A15B1" w:rsidRDefault="005A15B1" w:rsidP="009356A4"/>
    <w:p w:rsidR="00095A2D" w:rsidRDefault="00E35FDD" w:rsidP="009356A4">
      <w:r>
        <w:t>В</w:t>
      </w:r>
      <w:r w:rsidR="00095A2D">
        <w:t xml:space="preserve">ременно </w:t>
      </w:r>
      <w:proofErr w:type="gramStart"/>
      <w:r>
        <w:t>и</w:t>
      </w:r>
      <w:r w:rsidR="00095A2D">
        <w:t>сполняющий</w:t>
      </w:r>
      <w:proofErr w:type="gramEnd"/>
      <w:r w:rsidR="00095A2D">
        <w:t xml:space="preserve"> </w:t>
      </w:r>
      <w:r>
        <w:t>о</w:t>
      </w:r>
      <w:r w:rsidR="00095A2D">
        <w:t>бязанности</w:t>
      </w:r>
    </w:p>
    <w:p w:rsidR="009356A4" w:rsidRDefault="009356A4" w:rsidP="009356A4">
      <w:r w:rsidRPr="002D04F7">
        <w:t>Губернатор</w:t>
      </w:r>
      <w:r w:rsidR="00E35FDD"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="00E35FDD">
        <w:t xml:space="preserve">    </w:t>
      </w:r>
      <w:r w:rsidR="00095A2D">
        <w:t xml:space="preserve">          </w:t>
      </w:r>
      <w:r w:rsidR="00E35FDD">
        <w:t xml:space="preserve">  А.В. Тарасенко</w:t>
      </w:r>
      <w:r w:rsidR="00095A2D">
        <w:t xml:space="preserve"> </w:t>
      </w:r>
    </w:p>
    <w:sectPr w:rsidR="009356A4" w:rsidSect="00553432">
      <w:headerReference w:type="default" r:id="rId9"/>
      <w:pgSz w:w="11906" w:h="16838" w:code="9"/>
      <w:pgMar w:top="851" w:right="851" w:bottom="851" w:left="1701" w:header="39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3AF" w:rsidRDefault="005433AF">
      <w:r>
        <w:separator/>
      </w:r>
    </w:p>
  </w:endnote>
  <w:endnote w:type="continuationSeparator" w:id="0">
    <w:p w:rsidR="005433AF" w:rsidRDefault="0054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3AF" w:rsidRDefault="005433AF">
      <w:r>
        <w:separator/>
      </w:r>
    </w:p>
  </w:footnote>
  <w:footnote w:type="continuationSeparator" w:id="0">
    <w:p w:rsidR="005433AF" w:rsidRDefault="00543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D4BF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3291F"/>
    <w:rsid w:val="00042A57"/>
    <w:rsid w:val="00057D41"/>
    <w:rsid w:val="000719CA"/>
    <w:rsid w:val="00095A2D"/>
    <w:rsid w:val="000B54DB"/>
    <w:rsid w:val="00166955"/>
    <w:rsid w:val="00176F8D"/>
    <w:rsid w:val="001956A7"/>
    <w:rsid w:val="001B20A3"/>
    <w:rsid w:val="001E70BE"/>
    <w:rsid w:val="00257E56"/>
    <w:rsid w:val="00273801"/>
    <w:rsid w:val="002A1358"/>
    <w:rsid w:val="0032786F"/>
    <w:rsid w:val="0033131B"/>
    <w:rsid w:val="00366C77"/>
    <w:rsid w:val="00380EE1"/>
    <w:rsid w:val="003A3C9C"/>
    <w:rsid w:val="003A62DB"/>
    <w:rsid w:val="003B26E7"/>
    <w:rsid w:val="003D599B"/>
    <w:rsid w:val="003E1FB3"/>
    <w:rsid w:val="0040241D"/>
    <w:rsid w:val="0043498E"/>
    <w:rsid w:val="00452FD1"/>
    <w:rsid w:val="0047435B"/>
    <w:rsid w:val="00537640"/>
    <w:rsid w:val="005433AF"/>
    <w:rsid w:val="00553432"/>
    <w:rsid w:val="0056233C"/>
    <w:rsid w:val="005A15B1"/>
    <w:rsid w:val="005A2827"/>
    <w:rsid w:val="005B6339"/>
    <w:rsid w:val="005C402D"/>
    <w:rsid w:val="005D7F4B"/>
    <w:rsid w:val="005F2195"/>
    <w:rsid w:val="0065092F"/>
    <w:rsid w:val="00675E08"/>
    <w:rsid w:val="0068203F"/>
    <w:rsid w:val="006B0405"/>
    <w:rsid w:val="006D364E"/>
    <w:rsid w:val="00703553"/>
    <w:rsid w:val="00726D05"/>
    <w:rsid w:val="00754C66"/>
    <w:rsid w:val="00760D37"/>
    <w:rsid w:val="0079733D"/>
    <w:rsid w:val="007D7B19"/>
    <w:rsid w:val="009356A4"/>
    <w:rsid w:val="009A4EF0"/>
    <w:rsid w:val="009E2CB0"/>
    <w:rsid w:val="009E4720"/>
    <w:rsid w:val="00A322B8"/>
    <w:rsid w:val="00AA692D"/>
    <w:rsid w:val="00AB70F9"/>
    <w:rsid w:val="00AC31EC"/>
    <w:rsid w:val="00B14397"/>
    <w:rsid w:val="00B361F7"/>
    <w:rsid w:val="00B45DFC"/>
    <w:rsid w:val="00B632EE"/>
    <w:rsid w:val="00BE0544"/>
    <w:rsid w:val="00BF4A53"/>
    <w:rsid w:val="00C2328F"/>
    <w:rsid w:val="00C80EC4"/>
    <w:rsid w:val="00C935D2"/>
    <w:rsid w:val="00C9730C"/>
    <w:rsid w:val="00CD4BF9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77BFE"/>
    <w:rsid w:val="00E91F90"/>
    <w:rsid w:val="00EC7E65"/>
    <w:rsid w:val="00EE5497"/>
    <w:rsid w:val="00F23036"/>
    <w:rsid w:val="00F40EC0"/>
    <w:rsid w:val="00F44874"/>
    <w:rsid w:val="00FD1087"/>
    <w:rsid w:val="00FD41A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754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54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754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54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D0BC2-F929-4653-B400-0D24CF38A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61</TotalTime>
  <Pages>2</Pages>
  <Words>332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8</cp:revision>
  <cp:lastPrinted>2018-08-17T01:52:00Z</cp:lastPrinted>
  <dcterms:created xsi:type="dcterms:W3CDTF">2018-01-29T06:43:00Z</dcterms:created>
  <dcterms:modified xsi:type="dcterms:W3CDTF">2018-09-21T04:12:00Z</dcterms:modified>
</cp:coreProperties>
</file>