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E64058">
            <w:pPr>
              <w:pStyle w:val="1"/>
              <w:tabs>
                <w:tab w:val="left" w:pos="672"/>
              </w:tabs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3044F8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="004B35A1" w:rsidRPr="00053FBF">
              <w:t>"О внесении изменени</w:t>
            </w:r>
            <w:r w:rsidR="003044F8">
              <w:t>я</w:t>
            </w:r>
            <w:r w:rsidR="004B35A1" w:rsidRPr="00053FBF">
              <w:t xml:space="preserve"> </w:t>
            </w:r>
            <w:r w:rsidR="004B35A1">
              <w:t xml:space="preserve">в статью </w:t>
            </w:r>
            <w:r w:rsidR="00037036">
              <w:t>4</w:t>
            </w:r>
            <w:r w:rsidR="004B35A1">
              <w:t xml:space="preserve"> </w:t>
            </w:r>
            <w:r w:rsidR="004B35A1" w:rsidRPr="00053FBF">
              <w:t>Закон</w:t>
            </w:r>
            <w:r w:rsidR="004B35A1">
              <w:t>а</w:t>
            </w:r>
            <w:r w:rsidR="004B35A1" w:rsidRPr="00053FBF">
              <w:t xml:space="preserve"> Приморского края "О</w:t>
            </w:r>
            <w:r w:rsidR="004B35A1">
              <w:t xml:space="preserve">б использовании лесов </w:t>
            </w:r>
            <w:r w:rsidR="004B35A1" w:rsidRPr="00053FBF">
              <w:t>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697E32">
      <w:pPr>
        <w:ind w:firstLine="709"/>
        <w:jc w:val="both"/>
      </w:pPr>
      <w:r>
        <w:t xml:space="preserve">1.Принять проект закона Приморского края </w:t>
      </w:r>
      <w:r w:rsidR="004B35A1" w:rsidRPr="00053FBF">
        <w:t>"О внесении изменени</w:t>
      </w:r>
      <w:r w:rsidR="003044F8">
        <w:t>я</w:t>
      </w:r>
      <w:bookmarkStart w:id="0" w:name="_GoBack"/>
      <w:bookmarkEnd w:id="0"/>
      <w:r w:rsidR="004B35A1" w:rsidRPr="00053FBF">
        <w:t xml:space="preserve"> </w:t>
      </w:r>
      <w:r w:rsidR="004B35A1">
        <w:t xml:space="preserve">в статью </w:t>
      </w:r>
      <w:r w:rsidR="00037036">
        <w:t>4</w:t>
      </w:r>
      <w:r w:rsidR="004B35A1">
        <w:t xml:space="preserve"> </w:t>
      </w:r>
      <w:r w:rsidR="004B35A1" w:rsidRPr="00053FBF">
        <w:t>Закон</w:t>
      </w:r>
      <w:r w:rsidR="004B35A1">
        <w:t>а</w:t>
      </w:r>
      <w:r w:rsidR="004B35A1" w:rsidRPr="00053FBF">
        <w:t xml:space="preserve"> Приморского края "О</w:t>
      </w:r>
      <w:r w:rsidR="004B35A1">
        <w:t xml:space="preserve">б использовании лесов </w:t>
      </w:r>
      <w:r w:rsidR="004B35A1" w:rsidRPr="00053FBF">
        <w:t>в Приморском крае"</w:t>
      </w:r>
      <w:r w:rsidR="004B35A1">
        <w:t xml:space="preserve"> </w:t>
      </w:r>
      <w:r>
        <w:t xml:space="preserve">в </w:t>
      </w:r>
      <w:r w:rsidR="00EE68C6">
        <w:t>первом</w:t>
      </w:r>
      <w:r>
        <w:t xml:space="preserve"> чтении.</w:t>
      </w:r>
    </w:p>
    <w:p w:rsidR="00697E32" w:rsidRDefault="00697E32" w:rsidP="00697E32">
      <w:pPr>
        <w:ind w:firstLine="709"/>
        <w:jc w:val="both"/>
      </w:pPr>
    </w:p>
    <w:p w:rsidR="00697E32" w:rsidRPr="00697E32" w:rsidRDefault="00697E32" w:rsidP="00697E32">
      <w:pPr>
        <w:ind w:firstLine="709"/>
        <w:jc w:val="both"/>
      </w:pPr>
      <w:r w:rsidRPr="00697E32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</w:t>
      </w:r>
      <w:r w:rsidRPr="00F6323E">
        <w:t xml:space="preserve">до </w:t>
      </w:r>
      <w:r w:rsidR="009E7F7D">
        <w:t>9</w:t>
      </w:r>
      <w:r w:rsidRPr="00F6323E">
        <w:t xml:space="preserve"> </w:t>
      </w:r>
      <w:r w:rsidR="009E7F7D">
        <w:t>октября</w:t>
      </w:r>
      <w:r w:rsidRPr="00F6323E">
        <w:t xml:space="preserve"> 201</w:t>
      </w:r>
      <w:r w:rsidR="009E7F7D">
        <w:t>8</w:t>
      </w:r>
      <w:r w:rsidRPr="00F6323E">
        <w:t xml:space="preserve"> года.</w:t>
      </w:r>
    </w:p>
    <w:p w:rsidR="00092FE2" w:rsidRDefault="00092FE2" w:rsidP="00092FE2">
      <w:pPr>
        <w:jc w:val="both"/>
      </w:pPr>
    </w:p>
    <w:p w:rsidR="00092FE2" w:rsidRDefault="00092FE2" w:rsidP="00394456">
      <w:pPr>
        <w:tabs>
          <w:tab w:val="left" w:pos="709"/>
        </w:tabs>
        <w:jc w:val="both"/>
      </w:pPr>
      <w:r>
        <w:tab/>
      </w:r>
      <w:r w:rsidR="00697E32">
        <w:t>3</w:t>
      </w:r>
      <w:r>
        <w:t xml:space="preserve">.Комитету Законодательного Собрания по продовольственной политике и природопользованию (Зотов) доработать указанный законопроект с учетом </w:t>
      </w:r>
      <w:r w:rsidR="00394456">
        <w:t>поступивших</w:t>
      </w:r>
      <w:r>
        <w:t xml:space="preserve"> поправок и внести </w:t>
      </w:r>
      <w:r w:rsidR="005450AC">
        <w:t xml:space="preserve">его </w:t>
      </w:r>
      <w:r>
        <w:t>на рассмотрение Законодательного Собрания в</w:t>
      </w:r>
      <w:r w:rsidR="00394456">
        <w:t>о</w:t>
      </w:r>
      <w:r>
        <w:t xml:space="preserve"> </w:t>
      </w:r>
      <w:r w:rsidR="00394456">
        <w:t>втором</w:t>
      </w:r>
      <w:r>
        <w:t xml:space="preserve"> чтении.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</w:r>
      <w:r w:rsidR="00697E32">
        <w:t>4</w:t>
      </w:r>
      <w:r>
        <w:t>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 xml:space="preserve">Законодательного Собрания                                                            </w:t>
      </w:r>
      <w:r w:rsidR="00697E32">
        <w:t xml:space="preserve">      </w:t>
      </w:r>
      <w:r w:rsidR="00697E32" w:rsidRPr="00697E32">
        <w:t>А.И. Ролик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6C9" w:rsidRDefault="00C306C9">
      <w:r>
        <w:separator/>
      </w:r>
    </w:p>
  </w:endnote>
  <w:endnote w:type="continuationSeparator" w:id="0">
    <w:p w:rsidR="00C306C9" w:rsidRDefault="00C30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6C9" w:rsidRDefault="00C306C9">
      <w:r>
        <w:separator/>
      </w:r>
    </w:p>
  </w:footnote>
  <w:footnote w:type="continuationSeparator" w:id="0">
    <w:p w:rsidR="00C306C9" w:rsidRDefault="00C306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16F99"/>
    <w:rsid w:val="00020D22"/>
    <w:rsid w:val="00037036"/>
    <w:rsid w:val="00054270"/>
    <w:rsid w:val="00057575"/>
    <w:rsid w:val="0007488C"/>
    <w:rsid w:val="00092FE2"/>
    <w:rsid w:val="000B3FB2"/>
    <w:rsid w:val="000C015B"/>
    <w:rsid w:val="000D628E"/>
    <w:rsid w:val="000E5228"/>
    <w:rsid w:val="00123119"/>
    <w:rsid w:val="00155F7F"/>
    <w:rsid w:val="001901E8"/>
    <w:rsid w:val="001E6E1F"/>
    <w:rsid w:val="00202806"/>
    <w:rsid w:val="003044F8"/>
    <w:rsid w:val="0030577D"/>
    <w:rsid w:val="003325F4"/>
    <w:rsid w:val="0033307C"/>
    <w:rsid w:val="00392E21"/>
    <w:rsid w:val="00394456"/>
    <w:rsid w:val="003A3ADF"/>
    <w:rsid w:val="00421094"/>
    <w:rsid w:val="004B35A1"/>
    <w:rsid w:val="004B69FA"/>
    <w:rsid w:val="004D1A01"/>
    <w:rsid w:val="005450AC"/>
    <w:rsid w:val="005A6019"/>
    <w:rsid w:val="005E6130"/>
    <w:rsid w:val="0063113D"/>
    <w:rsid w:val="00695A4A"/>
    <w:rsid w:val="00697E32"/>
    <w:rsid w:val="006D45ED"/>
    <w:rsid w:val="006E4DDD"/>
    <w:rsid w:val="006E650F"/>
    <w:rsid w:val="00726997"/>
    <w:rsid w:val="00753236"/>
    <w:rsid w:val="007919AC"/>
    <w:rsid w:val="007B48E7"/>
    <w:rsid w:val="007B5289"/>
    <w:rsid w:val="00835A0E"/>
    <w:rsid w:val="00874E37"/>
    <w:rsid w:val="008818A7"/>
    <w:rsid w:val="00922AED"/>
    <w:rsid w:val="00924B45"/>
    <w:rsid w:val="00931FD6"/>
    <w:rsid w:val="009372FF"/>
    <w:rsid w:val="0094344A"/>
    <w:rsid w:val="009959AC"/>
    <w:rsid w:val="009C06BA"/>
    <w:rsid w:val="009E7F7D"/>
    <w:rsid w:val="00A13794"/>
    <w:rsid w:val="00A26C60"/>
    <w:rsid w:val="00A6386F"/>
    <w:rsid w:val="00A93332"/>
    <w:rsid w:val="00AB1722"/>
    <w:rsid w:val="00AB6D99"/>
    <w:rsid w:val="00AE5EE6"/>
    <w:rsid w:val="00B55A17"/>
    <w:rsid w:val="00BA58C7"/>
    <w:rsid w:val="00BB00DF"/>
    <w:rsid w:val="00C20E8F"/>
    <w:rsid w:val="00C306C9"/>
    <w:rsid w:val="00C74F5D"/>
    <w:rsid w:val="00C82AFC"/>
    <w:rsid w:val="00CA7E54"/>
    <w:rsid w:val="00CE19DF"/>
    <w:rsid w:val="00D02716"/>
    <w:rsid w:val="00DF01B2"/>
    <w:rsid w:val="00E64058"/>
    <w:rsid w:val="00E93A7F"/>
    <w:rsid w:val="00ED2DC1"/>
    <w:rsid w:val="00EE68C6"/>
    <w:rsid w:val="00EF502B"/>
    <w:rsid w:val="00F14CBB"/>
    <w:rsid w:val="00F202CC"/>
    <w:rsid w:val="00F6323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2015-04-06T00:19:00Z</cp:lastPrinted>
  <dcterms:created xsi:type="dcterms:W3CDTF">2018-08-20T07:12:00Z</dcterms:created>
  <dcterms:modified xsi:type="dcterms:W3CDTF">2018-09-03T00:16:00Z</dcterms:modified>
</cp:coreProperties>
</file>