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23C10" w:rsidRDefault="00F31496" w:rsidP="00A23C10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A23C10">
              <w:t xml:space="preserve">"О внесении изменений в Закон Приморского края </w:t>
            </w:r>
            <w:r w:rsidR="00A23C10">
              <w:br/>
              <w:t xml:space="preserve">"О региональном государственном надзоре </w:t>
            </w:r>
            <w:r w:rsidR="0060182C">
              <w:t>в области</w:t>
            </w:r>
            <w:r w:rsidR="00A23C10">
              <w:t xml:space="preserve"> техническ</w:t>
            </w:r>
            <w:r w:rsidR="0060182C">
              <w:t>ого</w:t>
            </w:r>
            <w:r w:rsidR="00A23C10">
              <w:t xml:space="preserve"> состояни</w:t>
            </w:r>
            <w:r w:rsidR="0060182C">
              <w:t>я</w:t>
            </w:r>
            <w:r w:rsidR="00A23C10">
              <w:t xml:space="preserve"> самоходных машин и других видов техники </w:t>
            </w:r>
            <w:r w:rsidR="0060182C">
              <w:t>в Приморском крае"</w:t>
            </w:r>
          </w:p>
          <w:p w:rsidR="000B3FB2" w:rsidRPr="00F31496" w:rsidRDefault="000B3FB2" w:rsidP="00A23C10">
            <w:pPr>
              <w:ind w:left="-108"/>
              <w:jc w:val="both"/>
            </w:pPr>
          </w:p>
        </w:tc>
      </w:tr>
    </w:tbl>
    <w:p w:rsidR="000B3FB2" w:rsidRDefault="000B3FB2"/>
    <w:p w:rsidR="00F31496" w:rsidRDefault="00F31496" w:rsidP="00F31496">
      <w:pPr>
        <w:ind w:firstLine="709"/>
        <w:jc w:val="both"/>
      </w:pPr>
      <w:r>
        <w:t>Законодательное Собрание Приморского края</w:t>
      </w:r>
    </w:p>
    <w:p w:rsidR="00931FD6" w:rsidRDefault="00931FD6" w:rsidP="009C06BA"/>
    <w:p w:rsidR="00931FD6" w:rsidRDefault="00F31496" w:rsidP="00F31496">
      <w:pPr>
        <w:jc w:val="both"/>
      </w:pPr>
      <w:r>
        <w:t>ПОСТАНОВЛЯЕТ:</w:t>
      </w:r>
    </w:p>
    <w:p w:rsidR="00F31496" w:rsidRDefault="00F31496"/>
    <w:p w:rsidR="00F31496" w:rsidRDefault="00F31496" w:rsidP="00A23C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A23C10">
        <w:t xml:space="preserve">"О внесении изменений в Закон Приморского края "О региональном государственном надзоре </w:t>
      </w:r>
      <w:r w:rsidR="0060182C">
        <w:t>в области</w:t>
      </w:r>
      <w:r w:rsidR="00A23C10">
        <w:t xml:space="preserve"> техническ</w:t>
      </w:r>
      <w:r w:rsidR="0060182C">
        <w:t>ого</w:t>
      </w:r>
      <w:r w:rsidR="00A23C10">
        <w:t xml:space="preserve"> состояни</w:t>
      </w:r>
      <w:r w:rsidR="0060182C">
        <w:t>я</w:t>
      </w:r>
      <w:bookmarkStart w:id="0" w:name="_GoBack"/>
      <w:bookmarkEnd w:id="0"/>
      <w:r w:rsidR="00A23C10">
        <w:t xml:space="preserve"> самоходных машин и других видов техники в Приморском крае"</w:t>
      </w:r>
      <w:r w:rsidR="00CE75CA" w:rsidRPr="00CE75CA">
        <w:t xml:space="preserve"> </w:t>
      </w:r>
      <w:r>
        <w:t>в первом чтении.</w:t>
      </w:r>
    </w:p>
    <w:p w:rsidR="00F31496" w:rsidRDefault="00F31496" w:rsidP="00F31496">
      <w:pPr>
        <w:jc w:val="both"/>
      </w:pPr>
    </w:p>
    <w:p w:rsidR="00931FD6" w:rsidRDefault="00F31496" w:rsidP="00F31496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311985">
        <w:t>9</w:t>
      </w:r>
      <w:r w:rsidR="00367202">
        <w:t xml:space="preserve"> октября</w:t>
      </w:r>
      <w:r>
        <w:t xml:space="preserve"> 2018 года.</w:t>
      </w:r>
    </w:p>
    <w:p w:rsidR="00F31496" w:rsidRDefault="00F31496" w:rsidP="00F31496">
      <w:pPr>
        <w:ind w:firstLine="709"/>
      </w:pPr>
    </w:p>
    <w:p w:rsidR="00F31496" w:rsidRDefault="00F31496" w:rsidP="00F31496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31496" w:rsidRDefault="00F31496" w:rsidP="00F31496">
      <w:pPr>
        <w:jc w:val="both"/>
      </w:pPr>
    </w:p>
    <w:p w:rsidR="00F31496" w:rsidRDefault="00F31496" w:rsidP="00F3149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31496" w:rsidRDefault="00F31496" w:rsidP="00F31496"/>
    <w:p w:rsidR="00F31496" w:rsidRDefault="00F31496" w:rsidP="00F31496"/>
    <w:p w:rsidR="00F31496" w:rsidRDefault="00F31496" w:rsidP="00F31496"/>
    <w:p w:rsidR="00F31496" w:rsidRDefault="00F31496" w:rsidP="00F31496">
      <w:r>
        <w:t>Председатель</w:t>
      </w:r>
    </w:p>
    <w:p w:rsidR="00F31496" w:rsidRDefault="00F31496" w:rsidP="00F31496">
      <w:r>
        <w:t>Законодательного Собрания                                                                  А.И. Ролик</w:t>
      </w:r>
    </w:p>
    <w:p w:rsidR="00F31496" w:rsidRDefault="00F31496" w:rsidP="00F31496">
      <w:pPr>
        <w:ind w:firstLine="709"/>
      </w:pPr>
    </w:p>
    <w:sectPr w:rsidR="00F3149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16F" w:rsidRDefault="0051116F">
      <w:r>
        <w:separator/>
      </w:r>
    </w:p>
  </w:endnote>
  <w:endnote w:type="continuationSeparator" w:id="0">
    <w:p w:rsidR="0051116F" w:rsidRDefault="0051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16F" w:rsidRDefault="0051116F">
      <w:r>
        <w:separator/>
      </w:r>
    </w:p>
  </w:footnote>
  <w:footnote w:type="continuationSeparator" w:id="0">
    <w:p w:rsidR="0051116F" w:rsidRDefault="0051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0E"/>
    <w:rsid w:val="00057575"/>
    <w:rsid w:val="0007488C"/>
    <w:rsid w:val="000B3FB2"/>
    <w:rsid w:val="000D628E"/>
    <w:rsid w:val="000E5228"/>
    <w:rsid w:val="00123119"/>
    <w:rsid w:val="00155F7F"/>
    <w:rsid w:val="00311985"/>
    <w:rsid w:val="003325F4"/>
    <w:rsid w:val="00367202"/>
    <w:rsid w:val="0037190E"/>
    <w:rsid w:val="00392E21"/>
    <w:rsid w:val="00440DE5"/>
    <w:rsid w:val="004B69FA"/>
    <w:rsid w:val="004D1A01"/>
    <w:rsid w:val="0051116F"/>
    <w:rsid w:val="005734B0"/>
    <w:rsid w:val="005A6019"/>
    <w:rsid w:val="005E6130"/>
    <w:rsid w:val="0060182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3F7C"/>
    <w:rsid w:val="00A13794"/>
    <w:rsid w:val="00A23C10"/>
    <w:rsid w:val="00A26C60"/>
    <w:rsid w:val="00A41158"/>
    <w:rsid w:val="00A93332"/>
    <w:rsid w:val="00AE5EE6"/>
    <w:rsid w:val="00BA58C7"/>
    <w:rsid w:val="00C20E8F"/>
    <w:rsid w:val="00CA7E54"/>
    <w:rsid w:val="00CE19DF"/>
    <w:rsid w:val="00CE75CA"/>
    <w:rsid w:val="00D02716"/>
    <w:rsid w:val="00DF01B2"/>
    <w:rsid w:val="00E93A7F"/>
    <w:rsid w:val="00EF502B"/>
    <w:rsid w:val="00F14CBB"/>
    <w:rsid w:val="00F3149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145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6</cp:revision>
  <cp:lastPrinted>2018-01-10T23:26:00Z</cp:lastPrinted>
  <dcterms:created xsi:type="dcterms:W3CDTF">2018-08-22T04:02:00Z</dcterms:created>
  <dcterms:modified xsi:type="dcterms:W3CDTF">2018-08-27T23:46:00Z</dcterms:modified>
</cp:coreProperties>
</file>