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827B5B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E541A1">
              <w:rPr>
                <w:szCs w:val="28"/>
              </w:rPr>
              <w:t xml:space="preserve">"О внесении изменения в статью </w:t>
            </w:r>
            <w:r w:rsidR="00827B5B">
              <w:rPr>
                <w:szCs w:val="28"/>
              </w:rPr>
              <w:t>1</w:t>
            </w:r>
            <w:r w:rsidR="00E541A1">
              <w:rPr>
                <w:szCs w:val="28"/>
              </w:rPr>
              <w:t xml:space="preserve"> Закона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E541A1">
        <w:rPr>
          <w:szCs w:val="28"/>
        </w:rPr>
        <w:t xml:space="preserve">"О внесении изменения в статью </w:t>
      </w:r>
      <w:r w:rsidR="00827B5B">
        <w:rPr>
          <w:szCs w:val="28"/>
        </w:rPr>
        <w:t>1</w:t>
      </w:r>
      <w:bookmarkStart w:id="0" w:name="_GoBack"/>
      <w:bookmarkEnd w:id="0"/>
      <w:r w:rsidR="00E541A1">
        <w:rPr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>
        <w:t xml:space="preserve"> в первом чтении.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2A5F60">
        <w:t xml:space="preserve">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7C6996"/>
    <w:rsid w:val="00827B5B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24597"/>
    <w:rsid w:val="00E541A1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18</TotalTime>
  <Pages>1</Pages>
  <Words>112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19</cp:revision>
  <cp:lastPrinted>2018-08-24T02:18:00Z</cp:lastPrinted>
  <dcterms:created xsi:type="dcterms:W3CDTF">2015-08-06T01:39:00Z</dcterms:created>
  <dcterms:modified xsi:type="dcterms:W3CDTF">2018-08-24T02:18:00Z</dcterms:modified>
</cp:coreProperties>
</file>