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9455929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F03A0" w:rsidRPr="009F03A0" w:rsidRDefault="009F03A0" w:rsidP="009F03A0">
      <w:pPr>
        <w:autoSpaceDE w:val="0"/>
        <w:autoSpaceDN w:val="0"/>
        <w:adjustRightInd w:val="0"/>
        <w:jc w:val="center"/>
        <w:rPr>
          <w:b/>
          <w:szCs w:val="28"/>
        </w:rPr>
      </w:pPr>
      <w:r w:rsidRPr="009F03A0">
        <w:rPr>
          <w:b/>
          <w:szCs w:val="28"/>
        </w:rPr>
        <w:t>О ВНЕСЕНИИ ИЗМЕНЕНИЙ В ЗАКОН ПРИМОРСКОГО КРАЯ</w:t>
      </w:r>
    </w:p>
    <w:p w:rsidR="009F03A0" w:rsidRPr="009F03A0" w:rsidRDefault="009F03A0" w:rsidP="009F03A0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9F03A0">
        <w:rPr>
          <w:b/>
          <w:bCs/>
          <w:szCs w:val="28"/>
        </w:rPr>
        <w:t>"</w:t>
      </w:r>
      <w:r w:rsidRPr="009F03A0">
        <w:rPr>
          <w:b/>
          <w:szCs w:val="28"/>
        </w:rPr>
        <w:t>О ГОСУДАРСТВЕННЫХ ДОЛЖНОСТЯХ ПРИМОРСКОГО КРАЯ</w:t>
      </w:r>
      <w:r w:rsidRPr="009F03A0">
        <w:rPr>
          <w:b/>
        </w:rPr>
        <w:t>"</w:t>
      </w:r>
    </w:p>
    <w:p w:rsidR="009F03A0" w:rsidRPr="009F03A0" w:rsidRDefault="009F03A0" w:rsidP="009F03A0">
      <w:pPr>
        <w:autoSpaceDE w:val="0"/>
        <w:autoSpaceDN w:val="0"/>
        <w:adjustRightInd w:val="0"/>
        <w:jc w:val="center"/>
        <w:rPr>
          <w:bCs/>
          <w:szCs w:val="28"/>
        </w:rPr>
      </w:pPr>
    </w:p>
    <w:p w:rsidR="009F03A0" w:rsidRPr="009F03A0" w:rsidRDefault="009F03A0" w:rsidP="009F03A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F03A0">
        <w:rPr>
          <w:bCs/>
          <w:szCs w:val="28"/>
        </w:rPr>
        <w:t xml:space="preserve">Принят Законодательным Собранием Приморского края 25 июля </w:t>
      </w:r>
      <w:r w:rsidR="000C1502">
        <w:rPr>
          <w:bCs/>
          <w:szCs w:val="28"/>
        </w:rPr>
        <w:br/>
      </w:r>
      <w:r w:rsidRPr="000C1502">
        <w:rPr>
          <w:bCs/>
          <w:szCs w:val="28"/>
        </w:rPr>
        <w:t>201</w:t>
      </w:r>
      <w:r w:rsidR="000C1502">
        <w:rPr>
          <w:bCs/>
          <w:szCs w:val="28"/>
        </w:rPr>
        <w:t>8</w:t>
      </w:r>
      <w:r w:rsidRPr="009F03A0">
        <w:rPr>
          <w:b/>
          <w:bCs/>
          <w:szCs w:val="28"/>
        </w:rPr>
        <w:t xml:space="preserve"> </w:t>
      </w:r>
      <w:r w:rsidRPr="009F03A0">
        <w:rPr>
          <w:bCs/>
          <w:szCs w:val="28"/>
        </w:rPr>
        <w:t>года</w:t>
      </w:r>
    </w:p>
    <w:p w:rsidR="009F03A0" w:rsidRPr="009F03A0" w:rsidRDefault="009F03A0" w:rsidP="009F03A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9F03A0" w:rsidRPr="009F03A0" w:rsidRDefault="009F03A0" w:rsidP="009F03A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F03A0">
        <w:rPr>
          <w:bCs/>
          <w:szCs w:val="28"/>
        </w:rPr>
        <w:t>СТАТЬЯ 1.</w:t>
      </w:r>
    </w:p>
    <w:p w:rsidR="009F03A0" w:rsidRPr="009F03A0" w:rsidRDefault="009F03A0" w:rsidP="009F03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03A0">
        <w:rPr>
          <w:szCs w:val="28"/>
        </w:rPr>
        <w:t xml:space="preserve">Внести в Закон Приморского края </w:t>
      </w:r>
      <w:r w:rsidRPr="009F03A0">
        <w:rPr>
          <w:rFonts w:ascii="Times New Roman CYR" w:hAnsi="Times New Roman CYR" w:cs="Times New Roman CYR"/>
          <w:szCs w:val="28"/>
        </w:rPr>
        <w:t>от 13 июня 2007 года № 87-КЗ</w:t>
      </w:r>
      <w:r w:rsidRPr="009F03A0">
        <w:rPr>
          <w:rFonts w:ascii="Times New Roman CYR" w:hAnsi="Times New Roman CYR" w:cs="Times New Roman CYR"/>
          <w:szCs w:val="28"/>
        </w:rPr>
        <w:br/>
      </w:r>
      <w:r w:rsidRPr="009F03A0">
        <w:rPr>
          <w:szCs w:val="28"/>
        </w:rPr>
        <w:t>"</w:t>
      </w:r>
      <w:r w:rsidRPr="009F03A0">
        <w:rPr>
          <w:rFonts w:ascii="Times New Roman CYR" w:hAnsi="Times New Roman CYR" w:cs="Times New Roman CYR"/>
          <w:szCs w:val="28"/>
        </w:rPr>
        <w:t xml:space="preserve">О государственных должностях Приморского края" </w:t>
      </w:r>
      <w:r w:rsidRPr="009F03A0">
        <w:rPr>
          <w:szCs w:val="28"/>
        </w:rPr>
        <w:t>(Ведомости Законодательного Собрания Приморского края, 2007, № 21, стр. 2; 2009,</w:t>
      </w:r>
      <w:r w:rsidRPr="009F03A0">
        <w:rPr>
          <w:szCs w:val="28"/>
        </w:rPr>
        <w:br/>
        <w:t>№ 110, стр. 22; 2010, № 148, стр. 32; 2012, № 15, стр. 3, стр. 48, № 35, стр. 26; 2013, № 44, стр. 34, № 52, стр. 37, № 56, стр. 182; 2014, № 81, стр. 4, стр. 6; 2015, № 120, стр. 41, № 145, стр. 33; 2016, № 156, стр. 11, № 7, стр. 79; 2017, № 20, стр. 3, № 38, стр. 13) следующие изменения:</w:t>
      </w:r>
    </w:p>
    <w:p w:rsidR="009F03A0" w:rsidRPr="009F03A0" w:rsidRDefault="009F03A0" w:rsidP="009F03A0">
      <w:pPr>
        <w:ind w:firstLine="709"/>
        <w:jc w:val="both"/>
        <w:rPr>
          <w:szCs w:val="28"/>
        </w:rPr>
      </w:pPr>
      <w:r w:rsidRPr="009F03A0">
        <w:rPr>
          <w:szCs w:val="28"/>
        </w:rPr>
        <w:t>1)статью 3 изложить в следующей редакции:</w:t>
      </w:r>
    </w:p>
    <w:p w:rsidR="009F03A0" w:rsidRPr="009F03A0" w:rsidRDefault="009F03A0" w:rsidP="009F03A0">
      <w:pPr>
        <w:ind w:left="2127" w:hanging="1418"/>
        <w:rPr>
          <w:szCs w:val="28"/>
        </w:rPr>
      </w:pPr>
      <w:r w:rsidRPr="009F03A0">
        <w:rPr>
          <w:szCs w:val="28"/>
        </w:rPr>
        <w:t>"СТАТЬЯ 3. ПОРЯДОК ЗАМЕЩЕНИЯ ГОСУДАРСТВЕННЫХ</w:t>
      </w:r>
      <w:r w:rsidRPr="009F03A0">
        <w:rPr>
          <w:szCs w:val="28"/>
        </w:rPr>
        <w:br/>
        <w:t xml:space="preserve">  ДОЛЖНОСТЕЙ</w:t>
      </w:r>
    </w:p>
    <w:p w:rsidR="009F03A0" w:rsidRPr="009F03A0" w:rsidRDefault="009F03A0" w:rsidP="009F03A0">
      <w:pPr>
        <w:ind w:left="2552" w:hanging="1843"/>
        <w:jc w:val="both"/>
        <w:rPr>
          <w:szCs w:val="28"/>
        </w:rPr>
      </w:pPr>
    </w:p>
    <w:p w:rsidR="009F03A0" w:rsidRPr="009F03A0" w:rsidRDefault="009F03A0" w:rsidP="009F03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F03A0">
        <w:rPr>
          <w:szCs w:val="28"/>
        </w:rPr>
        <w:t xml:space="preserve">1.Порядок замещения государственных должностей, а также основания и порядок освобождения (в том числе досрочного) от замещаемой государственной должности устанавливаются федеральными законами, </w:t>
      </w:r>
      <w:hyperlink r:id="rId9" w:history="1">
        <w:r w:rsidRPr="009F03A0">
          <w:rPr>
            <w:szCs w:val="28"/>
          </w:rPr>
          <w:t>Уставом</w:t>
        </w:r>
      </w:hyperlink>
      <w:r w:rsidRPr="009F03A0">
        <w:rPr>
          <w:szCs w:val="28"/>
        </w:rPr>
        <w:t xml:space="preserve"> Приморского края, законами Приморского края.</w:t>
      </w:r>
    </w:p>
    <w:p w:rsidR="009F03A0" w:rsidRPr="009F03A0" w:rsidRDefault="009F03A0" w:rsidP="009F03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F03A0">
        <w:rPr>
          <w:szCs w:val="28"/>
        </w:rPr>
        <w:t xml:space="preserve">2.В отношении лиц, замещающих государственные должности, указанные в пунктах 2-4, 16-18 части 1 статьи 2 настоящего Закона, устанавливается предельный возраст пребывания в должности. </w:t>
      </w:r>
    </w:p>
    <w:p w:rsidR="009F03A0" w:rsidRPr="009F03A0" w:rsidRDefault="009F03A0" w:rsidP="009F03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F03A0">
        <w:rPr>
          <w:szCs w:val="28"/>
        </w:rPr>
        <w:t>Для лиц, замещающих государственные должности, указанные в пунктах 2-4 части 1 статьи 2 настоящего Закона, предельный возраст пребывания в должности составляет 70 лет. Указанный срок решением Губернатора Приморского края может ежегодно продлеваться на один год, но не более чем до 75 лет.</w:t>
      </w:r>
    </w:p>
    <w:p w:rsidR="009F03A0" w:rsidRPr="009F03A0" w:rsidRDefault="009F03A0" w:rsidP="009F03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F03A0">
        <w:rPr>
          <w:szCs w:val="28"/>
        </w:rPr>
        <w:t>Для лиц, замещающих государственные должности, указанные в пунктах 16 и 17 части 1 статьи 2 настоящего Закона, в соответствии с Законом Приморского края от 4 августа 2011 года № 795-КЗ "О Контрольно-счетной палате Приморского края" предельный возраст пребывания в должности составляет 70 лет.</w:t>
      </w:r>
    </w:p>
    <w:p w:rsidR="009F03A0" w:rsidRPr="009F03A0" w:rsidRDefault="009F03A0" w:rsidP="009F03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F03A0">
        <w:rPr>
          <w:szCs w:val="28"/>
        </w:rPr>
        <w:t>Для лиц</w:t>
      </w:r>
      <w:r w:rsidR="00DE00DB">
        <w:rPr>
          <w:szCs w:val="28"/>
        </w:rPr>
        <w:t>а</w:t>
      </w:r>
      <w:r w:rsidRPr="009F03A0">
        <w:rPr>
          <w:szCs w:val="28"/>
        </w:rPr>
        <w:t>, замещающ</w:t>
      </w:r>
      <w:r w:rsidR="00DE00DB">
        <w:rPr>
          <w:szCs w:val="28"/>
        </w:rPr>
        <w:t>его</w:t>
      </w:r>
      <w:r w:rsidRPr="009F03A0">
        <w:rPr>
          <w:szCs w:val="28"/>
        </w:rPr>
        <w:t xml:space="preserve"> государственн</w:t>
      </w:r>
      <w:r w:rsidR="00DE00DB">
        <w:rPr>
          <w:szCs w:val="28"/>
        </w:rPr>
        <w:t>ую</w:t>
      </w:r>
      <w:r w:rsidRPr="009F03A0">
        <w:rPr>
          <w:szCs w:val="28"/>
        </w:rPr>
        <w:t xml:space="preserve"> должност</w:t>
      </w:r>
      <w:r w:rsidR="00DE00DB">
        <w:rPr>
          <w:szCs w:val="28"/>
        </w:rPr>
        <w:t>ь</w:t>
      </w:r>
      <w:r w:rsidRPr="009F03A0">
        <w:rPr>
          <w:szCs w:val="28"/>
        </w:rPr>
        <w:t>, указанн</w:t>
      </w:r>
      <w:r w:rsidR="00DE00DB">
        <w:rPr>
          <w:szCs w:val="28"/>
        </w:rPr>
        <w:t>ую</w:t>
      </w:r>
      <w:r w:rsidRPr="009F03A0">
        <w:rPr>
          <w:szCs w:val="28"/>
        </w:rPr>
        <w:t xml:space="preserve"> в пункте 18 части 1 статьи 2 настоящего Закона, предельный возраст пребывания в должности составляет 70 лет.";</w:t>
      </w:r>
    </w:p>
    <w:p w:rsidR="009F03A0" w:rsidRPr="009F03A0" w:rsidRDefault="009F03A0" w:rsidP="009F03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03A0">
        <w:rPr>
          <w:szCs w:val="28"/>
        </w:rPr>
        <w:t>2)в статье 6:</w:t>
      </w:r>
    </w:p>
    <w:p w:rsidR="009F03A0" w:rsidRPr="009F03A0" w:rsidRDefault="009F03A0" w:rsidP="009F03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F03A0">
        <w:rPr>
          <w:szCs w:val="28"/>
        </w:rPr>
        <w:t>а)наименование статьи изложить в следующей редакции:</w:t>
      </w:r>
    </w:p>
    <w:p w:rsidR="009F03A0" w:rsidRPr="009F03A0" w:rsidRDefault="009F03A0" w:rsidP="009F03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F03A0">
        <w:rPr>
          <w:szCs w:val="28"/>
        </w:rPr>
        <w:lastRenderedPageBreak/>
        <w:t>"Статья 6. Ограничения и обязанности, налагаемые на граждан, претендующих на замещение государственных должностей Приморского края, и лиц, замещающих государственные должности Приморского края";</w:t>
      </w:r>
    </w:p>
    <w:p w:rsidR="009F03A0" w:rsidRPr="009F03A0" w:rsidRDefault="009F03A0" w:rsidP="009F03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F03A0">
        <w:rPr>
          <w:szCs w:val="28"/>
        </w:rPr>
        <w:t>б)дополнить частью 4</w:t>
      </w:r>
      <w:r w:rsidRPr="009F03A0">
        <w:rPr>
          <w:szCs w:val="28"/>
          <w:vertAlign w:val="superscript"/>
        </w:rPr>
        <w:t>2</w:t>
      </w:r>
      <w:r w:rsidRPr="009F03A0">
        <w:rPr>
          <w:szCs w:val="28"/>
        </w:rPr>
        <w:t xml:space="preserve"> следующего содержания:</w:t>
      </w:r>
    </w:p>
    <w:p w:rsidR="009F03A0" w:rsidRPr="009F03A0" w:rsidRDefault="009F03A0" w:rsidP="009F03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F03A0">
        <w:rPr>
          <w:szCs w:val="28"/>
        </w:rPr>
        <w:t>"4</w:t>
      </w:r>
      <w:r w:rsidRPr="009F03A0">
        <w:rPr>
          <w:szCs w:val="28"/>
          <w:vertAlign w:val="superscript"/>
        </w:rPr>
        <w:t>2</w:t>
      </w:r>
      <w:r w:rsidRPr="009F03A0">
        <w:rPr>
          <w:szCs w:val="28"/>
        </w:rPr>
        <w:t>.Гражданин не может быть назначен (избран) на государственную должность, предусмотренную пунктами 2-4, 18 части 1 статьи 2 настоящего Закона, а лицо, назначенное (избранное) на данную должность, не может ее замещать также в случае:</w:t>
      </w:r>
    </w:p>
    <w:p w:rsidR="009F03A0" w:rsidRPr="009F03A0" w:rsidRDefault="009F03A0" w:rsidP="009F03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F03A0">
        <w:rPr>
          <w:szCs w:val="28"/>
        </w:rPr>
        <w:t>1)осуждения его к наказанию, исключающему возможность исполнения должностных обязанностей по государственной должности Приморского края,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9F03A0" w:rsidRPr="009F03A0" w:rsidRDefault="009F03A0" w:rsidP="009F03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F03A0">
        <w:rPr>
          <w:szCs w:val="28"/>
        </w:rPr>
        <w:t>2)близкого родства или свойства (родители, супруги, дети, братья, сестры, а также братья, сестры, родители, дети супругов и супруги детей) с государственным гражданским служащим Приморского края, работником краевого учреждения, предприятия, фонда, если замещение ими должностей связано с подчиненностью или подконтрольностью лицу, замещающему государственную должность Приморского края.";</w:t>
      </w:r>
    </w:p>
    <w:p w:rsidR="009F03A0" w:rsidRPr="009F03A0" w:rsidRDefault="009F03A0" w:rsidP="009F03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F03A0">
        <w:rPr>
          <w:szCs w:val="28"/>
        </w:rPr>
        <w:t>3)в части 3 статьи 6</w:t>
      </w:r>
      <w:r w:rsidRPr="009F03A0">
        <w:rPr>
          <w:szCs w:val="28"/>
          <w:vertAlign w:val="superscript"/>
        </w:rPr>
        <w:t>1</w:t>
      </w:r>
      <w:r w:rsidRPr="009F03A0">
        <w:rPr>
          <w:szCs w:val="28"/>
        </w:rPr>
        <w:t xml:space="preserve"> слова "государственным органом, в котором это лицо замещало государственную должность," исключить;</w:t>
      </w:r>
    </w:p>
    <w:p w:rsidR="009F03A0" w:rsidRPr="009F03A0" w:rsidRDefault="009F03A0" w:rsidP="009F03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F03A0">
        <w:rPr>
          <w:szCs w:val="28"/>
        </w:rPr>
        <w:t>4)статью 13 дополнить частью 4 следующего содержания:</w:t>
      </w:r>
    </w:p>
    <w:p w:rsidR="009F03A0" w:rsidRPr="009F03A0" w:rsidRDefault="009F03A0" w:rsidP="009F03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F03A0">
        <w:rPr>
          <w:szCs w:val="28"/>
        </w:rPr>
        <w:t>"4.Лицам, замещающим государственные должности, указанные в пунктах 2-4 части 1 статьи 2 настоящего Закона, осуществляется выплата премии за выполнение особо важных и сложных заданий. Размер премии и порядок ее выплаты устанавливаются Губернатором Приморского края.";</w:t>
      </w:r>
    </w:p>
    <w:p w:rsidR="009F03A0" w:rsidRPr="009F03A0" w:rsidRDefault="009F03A0" w:rsidP="009F03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F03A0">
        <w:rPr>
          <w:szCs w:val="28"/>
        </w:rPr>
        <w:t>5)статью 14 дополнить пунктом 4 следующего содержания:</w:t>
      </w:r>
    </w:p>
    <w:p w:rsidR="009F03A0" w:rsidRPr="009F03A0" w:rsidRDefault="009F03A0" w:rsidP="009F03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F03A0">
        <w:rPr>
          <w:szCs w:val="28"/>
        </w:rPr>
        <w:t>"4)премии за выполнение особо важных и сложных заданий лицам, указанным в пунктах 2-4 части 1 статьи 2 настоящего Закона.".</w:t>
      </w:r>
    </w:p>
    <w:p w:rsidR="009F03A0" w:rsidRPr="009F03A0" w:rsidRDefault="009F03A0" w:rsidP="009F03A0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9F03A0" w:rsidRPr="009F03A0" w:rsidRDefault="009F03A0" w:rsidP="009F03A0">
      <w:pPr>
        <w:ind w:firstLine="708"/>
        <w:jc w:val="both"/>
        <w:rPr>
          <w:szCs w:val="28"/>
        </w:rPr>
      </w:pPr>
      <w:r w:rsidRPr="009F03A0">
        <w:rPr>
          <w:szCs w:val="28"/>
        </w:rPr>
        <w:t>СТАТЬЯ 2.</w:t>
      </w:r>
    </w:p>
    <w:p w:rsidR="009F03A0" w:rsidRPr="009F03A0" w:rsidRDefault="009F03A0" w:rsidP="009F03A0">
      <w:pPr>
        <w:ind w:firstLine="705"/>
        <w:jc w:val="both"/>
        <w:rPr>
          <w:szCs w:val="28"/>
        </w:rPr>
      </w:pPr>
      <w:r w:rsidRPr="009F03A0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9F03A0" w:rsidRPr="009F03A0" w:rsidRDefault="009F03A0" w:rsidP="009F03A0">
      <w:pPr>
        <w:ind w:firstLine="705"/>
        <w:jc w:val="both"/>
        <w:rPr>
          <w:szCs w:val="28"/>
        </w:rPr>
      </w:pPr>
    </w:p>
    <w:p w:rsidR="009F03A0" w:rsidRPr="009F03A0" w:rsidRDefault="009F03A0" w:rsidP="009F03A0">
      <w:pPr>
        <w:ind w:firstLine="705"/>
        <w:jc w:val="both"/>
        <w:rPr>
          <w:szCs w:val="28"/>
        </w:rPr>
      </w:pPr>
    </w:p>
    <w:p w:rsidR="009F03A0" w:rsidRPr="009F03A0" w:rsidRDefault="009F03A0" w:rsidP="009F03A0">
      <w:pPr>
        <w:ind w:firstLine="705"/>
        <w:jc w:val="both"/>
        <w:rPr>
          <w:szCs w:val="28"/>
        </w:rPr>
      </w:pPr>
    </w:p>
    <w:p w:rsidR="009F03A0" w:rsidRPr="009F03A0" w:rsidRDefault="009F03A0" w:rsidP="009F03A0">
      <w:pPr>
        <w:jc w:val="both"/>
        <w:rPr>
          <w:szCs w:val="28"/>
        </w:rPr>
      </w:pPr>
      <w:r w:rsidRPr="009F03A0">
        <w:rPr>
          <w:szCs w:val="28"/>
        </w:rPr>
        <w:t>Временно исполняющий обязанности</w:t>
      </w:r>
    </w:p>
    <w:p w:rsidR="009F03A0" w:rsidRPr="009F03A0" w:rsidRDefault="009F03A0" w:rsidP="009F03A0">
      <w:pPr>
        <w:jc w:val="both"/>
        <w:rPr>
          <w:szCs w:val="28"/>
        </w:rPr>
      </w:pPr>
      <w:r w:rsidRPr="009F03A0">
        <w:rPr>
          <w:szCs w:val="28"/>
        </w:rPr>
        <w:t xml:space="preserve">Губернатора края </w:t>
      </w:r>
      <w:r w:rsidRPr="009F03A0">
        <w:rPr>
          <w:szCs w:val="28"/>
        </w:rPr>
        <w:tab/>
      </w:r>
      <w:r w:rsidRPr="009F03A0">
        <w:rPr>
          <w:szCs w:val="28"/>
        </w:rPr>
        <w:tab/>
      </w:r>
      <w:r w:rsidRPr="009F03A0">
        <w:rPr>
          <w:szCs w:val="28"/>
        </w:rPr>
        <w:tab/>
      </w:r>
      <w:r w:rsidRPr="009F03A0">
        <w:rPr>
          <w:szCs w:val="28"/>
        </w:rPr>
        <w:tab/>
      </w:r>
      <w:r w:rsidRPr="009F03A0">
        <w:rPr>
          <w:szCs w:val="28"/>
        </w:rPr>
        <w:tab/>
      </w:r>
      <w:r w:rsidRPr="009F03A0">
        <w:rPr>
          <w:szCs w:val="28"/>
        </w:rPr>
        <w:tab/>
      </w:r>
      <w:r w:rsidRPr="009F03A0">
        <w:rPr>
          <w:szCs w:val="28"/>
        </w:rPr>
        <w:tab/>
        <w:t xml:space="preserve">      А.В. Тарасенко</w:t>
      </w:r>
    </w:p>
    <w:p w:rsidR="00BE0544" w:rsidRDefault="00BE0544"/>
    <w:p w:rsidR="00AE3644" w:rsidRDefault="00AE3644" w:rsidP="00AE3644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AE3644" w:rsidRDefault="00AE3644" w:rsidP="00AE3644">
      <w:pPr>
        <w:jc w:val="both"/>
        <w:rPr>
          <w:szCs w:val="28"/>
        </w:rPr>
      </w:pPr>
      <w:r>
        <w:rPr>
          <w:szCs w:val="28"/>
        </w:rPr>
        <w:t>31 июля 2018 года</w:t>
      </w:r>
    </w:p>
    <w:p w:rsidR="00AE3644" w:rsidRDefault="00AE3644" w:rsidP="00AE3644">
      <w:pPr>
        <w:jc w:val="both"/>
      </w:pPr>
      <w:r>
        <w:rPr>
          <w:szCs w:val="28"/>
        </w:rPr>
        <w:t>№ 32</w:t>
      </w:r>
      <w:r>
        <w:rPr>
          <w:szCs w:val="28"/>
        </w:rPr>
        <w:t>2</w:t>
      </w:r>
      <w:r>
        <w:rPr>
          <w:szCs w:val="28"/>
        </w:rPr>
        <w:t>-КЗ</w:t>
      </w:r>
    </w:p>
    <w:bookmarkEnd w:id="0"/>
    <w:p w:rsidR="00AE3644" w:rsidRDefault="00AE3644"/>
    <w:sectPr w:rsidR="00AE3644" w:rsidSect="009F03A0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3F48" w:rsidRDefault="00223F48">
      <w:r>
        <w:separator/>
      </w:r>
    </w:p>
  </w:endnote>
  <w:endnote w:type="continuationSeparator" w:id="0">
    <w:p w:rsidR="00223F48" w:rsidRDefault="00223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3F48" w:rsidRDefault="00223F48">
      <w:r>
        <w:separator/>
      </w:r>
    </w:p>
  </w:footnote>
  <w:footnote w:type="continuationSeparator" w:id="0">
    <w:p w:rsidR="00223F48" w:rsidRDefault="00223F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03A0" w:rsidRDefault="009F03A0" w:rsidP="009F03A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AE364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F03A0"/>
    <w:rsid w:val="0003291F"/>
    <w:rsid w:val="000456F9"/>
    <w:rsid w:val="000C1502"/>
    <w:rsid w:val="00223F48"/>
    <w:rsid w:val="00235428"/>
    <w:rsid w:val="00380EE1"/>
    <w:rsid w:val="003B26E7"/>
    <w:rsid w:val="0047435B"/>
    <w:rsid w:val="005A2827"/>
    <w:rsid w:val="005D1EEB"/>
    <w:rsid w:val="009F03A0"/>
    <w:rsid w:val="00AB70F9"/>
    <w:rsid w:val="00AC31EC"/>
    <w:rsid w:val="00AE3644"/>
    <w:rsid w:val="00B14397"/>
    <w:rsid w:val="00BE0544"/>
    <w:rsid w:val="00DE00DB"/>
    <w:rsid w:val="00E34273"/>
    <w:rsid w:val="00E60B2A"/>
    <w:rsid w:val="00F02E6D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F03A0"/>
    <w:rPr>
      <w:sz w:val="28"/>
    </w:rPr>
  </w:style>
  <w:style w:type="paragraph" w:styleId="a6">
    <w:name w:val="Balloon Text"/>
    <w:basedOn w:val="a"/>
    <w:link w:val="a7"/>
    <w:rsid w:val="009F03A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9F03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A74387030CFD46EA6E723A27306EFC5A8B0477AAF5D38F8990A81D9992927A4AAoDv6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2018-07-25T06:36:00Z</cp:lastPrinted>
  <dcterms:created xsi:type="dcterms:W3CDTF">2018-07-31T06:22:00Z</dcterms:created>
  <dcterms:modified xsi:type="dcterms:W3CDTF">2018-07-31T06:22:00Z</dcterms:modified>
</cp:coreProperties>
</file>