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9411190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8196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1966">
              <w:t>976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196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81966" w:rsidRDefault="00081966" w:rsidP="005C041D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 xml:space="preserve">Избирательный кодекс </w:t>
            </w:r>
            <w:bookmarkStart w:id="0" w:name="_GoBack"/>
            <w:bookmarkEnd w:id="0"/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края"</w:t>
            </w:r>
          </w:p>
        </w:tc>
      </w:tr>
    </w:tbl>
    <w:p w:rsidR="000B3FB2" w:rsidRDefault="000B3FB2"/>
    <w:p w:rsidR="00081966" w:rsidRDefault="00081966" w:rsidP="00081966">
      <w:pPr>
        <w:ind w:firstLine="720"/>
        <w:jc w:val="both"/>
      </w:pPr>
      <w:r>
        <w:t xml:space="preserve">Законодательное Собрание Приморского края </w:t>
      </w:r>
    </w:p>
    <w:p w:rsidR="00081966" w:rsidRDefault="00081966" w:rsidP="00081966"/>
    <w:p w:rsidR="00081966" w:rsidRDefault="00081966" w:rsidP="00081966">
      <w:r>
        <w:t>ПОСТАНОВЛЯЕТ:</w:t>
      </w:r>
    </w:p>
    <w:p w:rsidR="00081966" w:rsidRDefault="00081966" w:rsidP="00081966"/>
    <w:p w:rsidR="00081966" w:rsidRDefault="00081966" w:rsidP="00081966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 xml:space="preserve">Избирательный кодекс </w:t>
      </w:r>
      <w:r>
        <w:t>Приморского края" в первом чтении.</w:t>
      </w:r>
    </w:p>
    <w:p w:rsidR="00081966" w:rsidRDefault="00081966" w:rsidP="00081966">
      <w:pPr>
        <w:ind w:right="-144" w:firstLine="720"/>
        <w:jc w:val="both"/>
      </w:pPr>
    </w:p>
    <w:p w:rsidR="00081966" w:rsidRDefault="00081966" w:rsidP="00081966">
      <w:pPr>
        <w:pStyle w:val="a3"/>
        <w:tabs>
          <w:tab w:val="clear" w:pos="8306"/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81966" w:rsidRDefault="00081966" w:rsidP="00081966">
      <w:pPr>
        <w:ind w:firstLine="709"/>
        <w:jc w:val="both"/>
      </w:pPr>
    </w:p>
    <w:p w:rsidR="00081966" w:rsidRDefault="00081966" w:rsidP="0008196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81966" w:rsidRDefault="00081966" w:rsidP="0008196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81966" w:rsidRDefault="00081966" w:rsidP="00081966">
      <w:pPr>
        <w:jc w:val="both"/>
      </w:pPr>
    </w:p>
    <w:p w:rsidR="00081966" w:rsidRDefault="00081966" w:rsidP="00081966">
      <w:pPr>
        <w:jc w:val="both"/>
      </w:pPr>
    </w:p>
    <w:p w:rsidR="00081966" w:rsidRDefault="00081966" w:rsidP="00081966">
      <w:pPr>
        <w:jc w:val="both"/>
      </w:pPr>
      <w:r>
        <w:t>Председатель</w:t>
      </w:r>
    </w:p>
    <w:p w:rsidR="00931FD6" w:rsidRDefault="00081966" w:rsidP="00081966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99" w:rsidRDefault="00BD4099">
      <w:r>
        <w:separator/>
      </w:r>
    </w:p>
  </w:endnote>
  <w:endnote w:type="continuationSeparator" w:id="0">
    <w:p w:rsidR="00BD4099" w:rsidRDefault="00BD4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99" w:rsidRDefault="00BD4099">
      <w:r>
        <w:separator/>
      </w:r>
    </w:p>
  </w:footnote>
  <w:footnote w:type="continuationSeparator" w:id="0">
    <w:p w:rsidR="00BD4099" w:rsidRDefault="00BD4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966"/>
    <w:rsid w:val="00057575"/>
    <w:rsid w:val="00081966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041D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4099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8196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8196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2018-07-26T02:02:00Z</cp:lastPrinted>
  <dcterms:created xsi:type="dcterms:W3CDTF">2018-07-25T04:44:00Z</dcterms:created>
  <dcterms:modified xsi:type="dcterms:W3CDTF">2018-07-26T02:02:00Z</dcterms:modified>
</cp:coreProperties>
</file>