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293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5643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5643A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643A" w:rsidRPr="0005643A">
              <w:rPr>
                <w:szCs w:val="28"/>
              </w:rPr>
              <w:t>970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5643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5643A" w:rsidP="0094344A">
            <w:pPr>
              <w:ind w:left="-108"/>
              <w:jc w:val="both"/>
            </w:pPr>
            <w:r w:rsidRPr="0005643A">
              <w:t xml:space="preserve">О проекте закона Приморского края "О внесении изменений в Закон Приморского края "О коренных малочисленных народах Российской Федерации, </w:t>
            </w:r>
            <w:proofErr w:type="spellStart"/>
            <w:proofErr w:type="gramStart"/>
            <w:r w:rsidRPr="0005643A">
              <w:t>прожи</w:t>
            </w:r>
            <w:r>
              <w:t>-</w:t>
            </w:r>
            <w:r w:rsidRPr="0005643A">
              <w:t>вающих</w:t>
            </w:r>
            <w:proofErr w:type="spellEnd"/>
            <w:proofErr w:type="gramEnd"/>
            <w:r w:rsidRPr="0005643A">
              <w:t xml:space="preserve"> в Приморском крае"</w:t>
            </w:r>
          </w:p>
          <w:p w:rsidR="000B3FB2" w:rsidRPr="0005643A" w:rsidRDefault="000B3FB2" w:rsidP="0094344A">
            <w:pPr>
              <w:ind w:left="-108"/>
              <w:jc w:val="both"/>
            </w:pPr>
          </w:p>
        </w:tc>
      </w:tr>
    </w:tbl>
    <w:p w:rsidR="0005643A" w:rsidRPr="0059601A" w:rsidRDefault="0005643A" w:rsidP="0005643A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05643A" w:rsidRPr="0059601A" w:rsidRDefault="0005643A" w:rsidP="0005643A">
      <w:pPr>
        <w:rPr>
          <w:szCs w:val="28"/>
        </w:rPr>
      </w:pPr>
    </w:p>
    <w:p w:rsidR="0005643A" w:rsidRPr="0059601A" w:rsidRDefault="0005643A" w:rsidP="0005643A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05643A" w:rsidRPr="0059601A" w:rsidRDefault="0005643A" w:rsidP="0005643A">
      <w:pPr>
        <w:rPr>
          <w:szCs w:val="28"/>
        </w:rPr>
      </w:pPr>
    </w:p>
    <w:p w:rsidR="0005643A" w:rsidRDefault="0005643A" w:rsidP="0005643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C02E2F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C02E2F">
        <w:rPr>
          <w:szCs w:val="28"/>
        </w:rPr>
        <w:t>в Закон Приморского края "О коренных малочисленных народах Российской Федерации, проживающих в Приморском крае"</w:t>
      </w:r>
      <w:r>
        <w:rPr>
          <w:szCs w:val="28"/>
        </w:rPr>
        <w:t xml:space="preserve"> </w:t>
      </w:r>
      <w:r w:rsidRPr="0059601A">
        <w:rPr>
          <w:szCs w:val="28"/>
        </w:rPr>
        <w:t xml:space="preserve">в </w:t>
      </w:r>
      <w:r>
        <w:rPr>
          <w:szCs w:val="28"/>
        </w:rPr>
        <w:t>первом</w:t>
      </w:r>
      <w:r w:rsidRPr="0059601A">
        <w:rPr>
          <w:szCs w:val="28"/>
        </w:rPr>
        <w:t xml:space="preserve"> чтении.</w:t>
      </w:r>
    </w:p>
    <w:p w:rsidR="0005643A" w:rsidRDefault="0005643A" w:rsidP="0005643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05643A" w:rsidRPr="0059601A" w:rsidRDefault="0005643A" w:rsidP="0005643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7607F"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</w:t>
      </w:r>
      <w:r>
        <w:rPr>
          <w:szCs w:val="28"/>
        </w:rPr>
        <w:t>тике и защите прав граждан до 8</w:t>
      </w:r>
      <w:r w:rsidRPr="0077607F">
        <w:rPr>
          <w:szCs w:val="28"/>
        </w:rPr>
        <w:t xml:space="preserve"> </w:t>
      </w:r>
      <w:r>
        <w:rPr>
          <w:szCs w:val="28"/>
        </w:rPr>
        <w:t>августа</w:t>
      </w:r>
      <w:r w:rsidRPr="0077607F">
        <w:rPr>
          <w:szCs w:val="28"/>
        </w:rPr>
        <w:t xml:space="preserve"> 2018 года.</w:t>
      </w:r>
    </w:p>
    <w:p w:rsidR="0005643A" w:rsidRPr="0059601A" w:rsidRDefault="0005643A" w:rsidP="0005643A">
      <w:pPr>
        <w:jc w:val="both"/>
        <w:rPr>
          <w:szCs w:val="28"/>
        </w:rPr>
      </w:pPr>
    </w:p>
    <w:p w:rsidR="0005643A" w:rsidRPr="0059601A" w:rsidRDefault="0005643A" w:rsidP="0005643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поступивших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во втором</w:t>
      </w:r>
      <w:r w:rsidRPr="0059601A">
        <w:rPr>
          <w:szCs w:val="28"/>
        </w:rPr>
        <w:t xml:space="preserve"> чтении.</w:t>
      </w:r>
    </w:p>
    <w:p w:rsidR="0005643A" w:rsidRPr="0059601A" w:rsidRDefault="0005643A" w:rsidP="0005643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05643A" w:rsidRPr="0059601A" w:rsidRDefault="0005643A" w:rsidP="0005643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05643A" w:rsidRDefault="0005643A" w:rsidP="0005643A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05643A" w:rsidRDefault="0005643A" w:rsidP="0005643A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05643A" w:rsidRDefault="0005643A" w:rsidP="0005643A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05643A" w:rsidRDefault="0005643A" w:rsidP="0005643A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5643A" w:rsidRDefault="0005643A" w:rsidP="0005643A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D7E" w:rsidRDefault="00193D7E">
      <w:r>
        <w:separator/>
      </w:r>
    </w:p>
  </w:endnote>
  <w:endnote w:type="continuationSeparator" w:id="0">
    <w:p w:rsidR="00193D7E" w:rsidRDefault="00193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D7E" w:rsidRDefault="00193D7E">
      <w:r>
        <w:separator/>
      </w:r>
    </w:p>
  </w:footnote>
  <w:footnote w:type="continuationSeparator" w:id="0">
    <w:p w:rsidR="00193D7E" w:rsidRDefault="00193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643A"/>
    <w:rsid w:val="0005643A"/>
    <w:rsid w:val="00057575"/>
    <w:rsid w:val="000B3FB2"/>
    <w:rsid w:val="000D628E"/>
    <w:rsid w:val="000E5228"/>
    <w:rsid w:val="00123119"/>
    <w:rsid w:val="00155F7F"/>
    <w:rsid w:val="00193D7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564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2018-07-25T03:09:00Z</cp:lastPrinted>
  <dcterms:created xsi:type="dcterms:W3CDTF">2018-07-25T03:08:00Z</dcterms:created>
  <dcterms:modified xsi:type="dcterms:W3CDTF">2018-07-25T03:09:00Z</dcterms:modified>
</cp:coreProperties>
</file>