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292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22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225D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225D" w:rsidRPr="00A6225D">
              <w:rPr>
                <w:szCs w:val="28"/>
              </w:rPr>
              <w:t>969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22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6225D" w:rsidRDefault="00A6225D" w:rsidP="00A6225D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F038EA">
              <w:rPr>
                <w:szCs w:val="28"/>
              </w:rPr>
              <w:t xml:space="preserve">"О внесении изменений в Закон Приморского края "О комиссиях по делам </w:t>
            </w:r>
            <w:proofErr w:type="spellStart"/>
            <w:proofErr w:type="gramStart"/>
            <w:r w:rsidRPr="00F038EA">
              <w:rPr>
                <w:szCs w:val="28"/>
              </w:rPr>
              <w:t>несовершен</w:t>
            </w:r>
            <w:r>
              <w:rPr>
                <w:szCs w:val="28"/>
              </w:rPr>
              <w:t>-</w:t>
            </w:r>
            <w:r w:rsidRPr="00F038EA">
              <w:rPr>
                <w:szCs w:val="28"/>
              </w:rPr>
              <w:t>нолетних</w:t>
            </w:r>
            <w:proofErr w:type="spellEnd"/>
            <w:proofErr w:type="gramEnd"/>
            <w:r w:rsidRPr="00F038EA">
              <w:rPr>
                <w:szCs w:val="28"/>
              </w:rPr>
              <w:t xml:space="preserve"> и защите их прав на территории Приморского края"</w:t>
            </w:r>
          </w:p>
          <w:p w:rsidR="000B3FB2" w:rsidRPr="00A6225D" w:rsidRDefault="000B3FB2" w:rsidP="0094344A">
            <w:pPr>
              <w:ind w:left="-108"/>
              <w:jc w:val="both"/>
            </w:pPr>
          </w:p>
        </w:tc>
      </w:tr>
    </w:tbl>
    <w:p w:rsidR="00A6225D" w:rsidRPr="0059601A" w:rsidRDefault="00A6225D" w:rsidP="00A6225D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A6225D" w:rsidRPr="0059601A" w:rsidRDefault="00A6225D" w:rsidP="00A6225D">
      <w:pPr>
        <w:rPr>
          <w:szCs w:val="28"/>
        </w:rPr>
      </w:pPr>
    </w:p>
    <w:p w:rsidR="00A6225D" w:rsidRPr="0059601A" w:rsidRDefault="00A6225D" w:rsidP="00A6225D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6225D" w:rsidRPr="0059601A" w:rsidRDefault="00A6225D" w:rsidP="00A6225D">
      <w:pPr>
        <w:rPr>
          <w:szCs w:val="28"/>
        </w:rPr>
      </w:pPr>
    </w:p>
    <w:p w:rsidR="00A6225D" w:rsidRDefault="00A6225D" w:rsidP="00A6225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F038EA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F038EA">
        <w:rPr>
          <w:szCs w:val="28"/>
        </w:rPr>
        <w:t xml:space="preserve">в Закон Приморского края "О комиссиях по делам несовершеннолетних </w:t>
      </w:r>
      <w:r>
        <w:rPr>
          <w:szCs w:val="28"/>
        </w:rPr>
        <w:br/>
      </w:r>
      <w:r w:rsidRPr="00F038EA">
        <w:rPr>
          <w:szCs w:val="28"/>
        </w:rPr>
        <w:t>и защите их прав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 xml:space="preserve">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</w:p>
    <w:p w:rsidR="00A6225D" w:rsidRDefault="00A6225D" w:rsidP="00A6225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A6225D" w:rsidRPr="0059601A" w:rsidRDefault="00A6225D" w:rsidP="00A6225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77607F"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</w:t>
      </w:r>
      <w:r>
        <w:rPr>
          <w:szCs w:val="28"/>
        </w:rPr>
        <w:t>тике и защите прав граждан до 8</w:t>
      </w:r>
      <w:r w:rsidRPr="0077607F">
        <w:rPr>
          <w:szCs w:val="28"/>
        </w:rPr>
        <w:t xml:space="preserve"> </w:t>
      </w:r>
      <w:r>
        <w:rPr>
          <w:szCs w:val="28"/>
        </w:rPr>
        <w:t>августа</w:t>
      </w:r>
      <w:r w:rsidRPr="0077607F">
        <w:rPr>
          <w:szCs w:val="28"/>
        </w:rPr>
        <w:t xml:space="preserve"> 2018 года.</w:t>
      </w:r>
    </w:p>
    <w:p w:rsidR="00A6225D" w:rsidRPr="0059601A" w:rsidRDefault="00A6225D" w:rsidP="00A6225D">
      <w:pPr>
        <w:jc w:val="both"/>
        <w:rPr>
          <w:szCs w:val="28"/>
        </w:rPr>
      </w:pPr>
    </w:p>
    <w:p w:rsidR="00A6225D" w:rsidRPr="0059601A" w:rsidRDefault="00A6225D" w:rsidP="00A6225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поступивших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во втором</w:t>
      </w:r>
      <w:r w:rsidRPr="0059601A">
        <w:rPr>
          <w:szCs w:val="28"/>
        </w:rPr>
        <w:t xml:space="preserve"> чтении.</w:t>
      </w:r>
    </w:p>
    <w:p w:rsidR="00A6225D" w:rsidRPr="0059601A" w:rsidRDefault="00A6225D" w:rsidP="00A6225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6225D" w:rsidRPr="0059601A" w:rsidRDefault="00A6225D" w:rsidP="00A6225D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A6225D" w:rsidRDefault="00A6225D" w:rsidP="00A622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225D" w:rsidRDefault="00A6225D" w:rsidP="00A622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225D" w:rsidRDefault="00A6225D" w:rsidP="00A622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225D" w:rsidRDefault="00A6225D" w:rsidP="00A6225D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6225D" w:rsidRDefault="00A6225D" w:rsidP="00A6225D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651" w:rsidRDefault="00366651">
      <w:r>
        <w:separator/>
      </w:r>
    </w:p>
  </w:endnote>
  <w:endnote w:type="continuationSeparator" w:id="0">
    <w:p w:rsidR="00366651" w:rsidRDefault="00366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651" w:rsidRDefault="00366651">
      <w:r>
        <w:separator/>
      </w:r>
    </w:p>
  </w:footnote>
  <w:footnote w:type="continuationSeparator" w:id="0">
    <w:p w:rsidR="00366651" w:rsidRDefault="00366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225D"/>
    <w:rsid w:val="00057575"/>
    <w:rsid w:val="000B3FB2"/>
    <w:rsid w:val="000D628E"/>
    <w:rsid w:val="000E5228"/>
    <w:rsid w:val="00123119"/>
    <w:rsid w:val="00155F7F"/>
    <w:rsid w:val="003325F4"/>
    <w:rsid w:val="00366651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225D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22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2018-07-25T03:07:00Z</cp:lastPrinted>
  <dcterms:created xsi:type="dcterms:W3CDTF">2018-07-25T03:06:00Z</dcterms:created>
  <dcterms:modified xsi:type="dcterms:W3CDTF">2018-07-25T03:08:00Z</dcterms:modified>
</cp:coreProperties>
</file>