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9403828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33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335E">
              <w:t>964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33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D335E" w:rsidRDefault="00AD335E" w:rsidP="00AD335E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8651A4">
              <w:rPr>
                <w:szCs w:val="28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</w:tc>
      </w:tr>
    </w:tbl>
    <w:p w:rsidR="000B3FB2" w:rsidRDefault="000B3FB2"/>
    <w:p w:rsidR="00AD335E" w:rsidRDefault="00AD335E" w:rsidP="00AD335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D335E" w:rsidRDefault="00AD335E" w:rsidP="00AD335E">
      <w:pPr>
        <w:pStyle w:val="a3"/>
        <w:tabs>
          <w:tab w:val="clear" w:pos="4153"/>
          <w:tab w:val="clear" w:pos="8306"/>
        </w:tabs>
      </w:pPr>
    </w:p>
    <w:p w:rsidR="00AD335E" w:rsidRDefault="00AD335E" w:rsidP="00AD335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D335E" w:rsidRDefault="00AD335E" w:rsidP="00AD335E"/>
    <w:p w:rsidR="00AD335E" w:rsidRDefault="00AD335E" w:rsidP="00AD335E">
      <w:pPr>
        <w:ind w:firstLine="720"/>
        <w:jc w:val="both"/>
      </w:pPr>
      <w:r>
        <w:t xml:space="preserve">1.Принять 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 </w:t>
      </w:r>
      <w:r>
        <w:t xml:space="preserve">в первом чтении. </w:t>
      </w:r>
    </w:p>
    <w:p w:rsidR="00AD335E" w:rsidRDefault="00AD335E" w:rsidP="00AD335E">
      <w:pPr>
        <w:ind w:firstLine="720"/>
        <w:jc w:val="both"/>
      </w:pPr>
    </w:p>
    <w:p w:rsidR="00AD335E" w:rsidRDefault="00AD335E" w:rsidP="00AD335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августа 2018 года.</w:t>
      </w:r>
    </w:p>
    <w:p w:rsidR="00AD335E" w:rsidRDefault="00AD335E" w:rsidP="00AD335E">
      <w:pPr>
        <w:pStyle w:val="a3"/>
        <w:tabs>
          <w:tab w:val="left" w:pos="840"/>
        </w:tabs>
        <w:ind w:firstLine="709"/>
        <w:jc w:val="both"/>
      </w:pPr>
    </w:p>
    <w:p w:rsidR="00AD335E" w:rsidRDefault="00AD335E" w:rsidP="00AD335E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</w:t>
      </w:r>
      <w:bookmarkStart w:id="0" w:name="_GoBack"/>
      <w:bookmarkEnd w:id="0"/>
      <w:r>
        <w:t>льного Собрания во втором чтении.</w:t>
      </w:r>
    </w:p>
    <w:p w:rsidR="00AD335E" w:rsidRDefault="00AD335E" w:rsidP="00AD335E">
      <w:pPr>
        <w:ind w:firstLine="709"/>
        <w:jc w:val="both"/>
      </w:pPr>
    </w:p>
    <w:p w:rsidR="00AD335E" w:rsidRDefault="00AD335E" w:rsidP="00AD335E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D335E" w:rsidRDefault="00AD335E" w:rsidP="00AD33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35E" w:rsidRDefault="00AD335E" w:rsidP="00AD33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35E" w:rsidRDefault="00AD335E" w:rsidP="00AD33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35E" w:rsidRDefault="00AD335E" w:rsidP="00AD335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D335E" w:rsidRDefault="00AD335E" w:rsidP="00AD335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35E" w:rsidRDefault="00AD335E">
      <w:r>
        <w:separator/>
      </w:r>
    </w:p>
  </w:endnote>
  <w:endnote w:type="continuationSeparator" w:id="0">
    <w:p w:rsidR="00AD335E" w:rsidRDefault="00AD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35E" w:rsidRDefault="00AD335E">
      <w:r>
        <w:separator/>
      </w:r>
    </w:p>
  </w:footnote>
  <w:footnote w:type="continuationSeparator" w:id="0">
    <w:p w:rsidR="00AD335E" w:rsidRDefault="00AD3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5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335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D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D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2018-07-25T05:38:00Z</cp:lastPrinted>
  <dcterms:created xsi:type="dcterms:W3CDTF">2018-07-25T05:38:00Z</dcterms:created>
  <dcterms:modified xsi:type="dcterms:W3CDTF">2018-07-25T05:38:00Z</dcterms:modified>
</cp:coreProperties>
</file>