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411179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4417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4417C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4417C" w:rsidRPr="0034417C">
              <w:rPr>
                <w:szCs w:val="28"/>
              </w:rPr>
              <w:t>948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34417C" w:rsidRPr="0034417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4417C" w:rsidRPr="00FD79BC" w:rsidRDefault="0034417C" w:rsidP="0034417C">
            <w:pPr>
              <w:ind w:left="-113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>
              <w:t>"О внесении изменений в Закон Приморского края "О</w:t>
            </w:r>
            <w:r>
              <w:rPr>
                <w:szCs w:val="28"/>
              </w:rPr>
              <w:t xml:space="preserve"> правилах формирования списков граждан, имеющих право на приобретение </w:t>
            </w:r>
            <w:r w:rsidRPr="00A6426D">
              <w:rPr>
                <w:szCs w:val="28"/>
              </w:rPr>
              <w:t xml:space="preserve">стандартного </w:t>
            </w:r>
            <w:r>
              <w:rPr>
                <w:szCs w:val="28"/>
              </w:rPr>
              <w:t>жилья, и о порядке включения граждан в такие списки"</w:t>
            </w:r>
            <w:proofErr w:type="gramEnd"/>
          </w:p>
        </w:tc>
      </w:tr>
    </w:tbl>
    <w:p w:rsidR="000B3FB2" w:rsidRDefault="000B3FB2"/>
    <w:p w:rsidR="0034417C" w:rsidRDefault="0034417C" w:rsidP="0034417C">
      <w:pPr>
        <w:ind w:firstLine="709"/>
      </w:pPr>
      <w:bookmarkStart w:id="0" w:name="_GoBack"/>
      <w:bookmarkEnd w:id="0"/>
      <w:r>
        <w:t xml:space="preserve">Законодательное Собрание Приморского края </w:t>
      </w:r>
    </w:p>
    <w:p w:rsidR="0034417C" w:rsidRDefault="0034417C" w:rsidP="0034417C"/>
    <w:p w:rsidR="0034417C" w:rsidRDefault="0034417C" w:rsidP="0034417C">
      <w:r>
        <w:t>ПОСТАНОВЛЯЕТ:</w:t>
      </w:r>
    </w:p>
    <w:p w:rsidR="0034417C" w:rsidRDefault="0034417C" w:rsidP="0034417C"/>
    <w:p w:rsidR="0034417C" w:rsidRDefault="0034417C" w:rsidP="0034417C">
      <w:pPr>
        <w:ind w:firstLine="709"/>
        <w:jc w:val="both"/>
        <w:rPr>
          <w:szCs w:val="28"/>
        </w:rPr>
      </w:pPr>
      <w:proofErr w:type="gramStart"/>
      <w:r>
        <w:t>1.Принять проект закона Приморского края "О внесении изменений в Закон Приморского края "О</w:t>
      </w:r>
      <w:r>
        <w:rPr>
          <w:szCs w:val="28"/>
        </w:rPr>
        <w:t xml:space="preserve"> правилах формирования списков граждан, имеющих право на приобретение </w:t>
      </w:r>
      <w:r w:rsidRPr="00A6426D">
        <w:rPr>
          <w:szCs w:val="28"/>
        </w:rPr>
        <w:t xml:space="preserve">стандартного </w:t>
      </w:r>
      <w:r>
        <w:rPr>
          <w:szCs w:val="28"/>
        </w:rPr>
        <w:t>жилья, и о порядке включения граждан в такие списки" в первом чтении.</w:t>
      </w:r>
      <w:proofErr w:type="gramEnd"/>
    </w:p>
    <w:p w:rsidR="0034417C" w:rsidRDefault="0034417C" w:rsidP="0034417C">
      <w:pPr>
        <w:ind w:firstLine="709"/>
        <w:jc w:val="both"/>
      </w:pPr>
    </w:p>
    <w:p w:rsidR="0034417C" w:rsidRDefault="0034417C" w:rsidP="0034417C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</w:t>
      </w:r>
      <w:r w:rsidRPr="00887B10">
        <w:t>(</w:t>
      </w:r>
      <w:r>
        <w:t>Ищенко</w:t>
      </w:r>
      <w:r w:rsidRPr="00887B10">
        <w:t>)</w:t>
      </w:r>
      <w:r>
        <w:t xml:space="preserve">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34417C" w:rsidRDefault="0034417C" w:rsidP="0034417C">
      <w:pPr>
        <w:jc w:val="both"/>
      </w:pPr>
    </w:p>
    <w:p w:rsidR="0034417C" w:rsidRDefault="0034417C" w:rsidP="0034417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4417C" w:rsidRDefault="0034417C" w:rsidP="0034417C">
      <w:pPr>
        <w:ind w:firstLine="709"/>
        <w:jc w:val="both"/>
      </w:pPr>
    </w:p>
    <w:p w:rsidR="0034417C" w:rsidRDefault="0034417C" w:rsidP="0034417C">
      <w:pPr>
        <w:ind w:firstLine="709"/>
        <w:jc w:val="both"/>
      </w:pPr>
    </w:p>
    <w:p w:rsidR="0034417C" w:rsidRDefault="0034417C" w:rsidP="0034417C">
      <w:pPr>
        <w:ind w:firstLine="709"/>
        <w:jc w:val="both"/>
      </w:pPr>
    </w:p>
    <w:p w:rsidR="0034417C" w:rsidRDefault="0034417C" w:rsidP="0034417C">
      <w:pPr>
        <w:jc w:val="both"/>
      </w:pPr>
      <w:r>
        <w:t>Председатель</w:t>
      </w:r>
    </w:p>
    <w:p w:rsidR="0034417C" w:rsidRDefault="0034417C" w:rsidP="0034417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4E0" w:rsidRDefault="000504E0">
      <w:r>
        <w:separator/>
      </w:r>
    </w:p>
  </w:endnote>
  <w:endnote w:type="continuationSeparator" w:id="0">
    <w:p w:rsidR="000504E0" w:rsidRDefault="00050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4E0" w:rsidRDefault="000504E0">
      <w:r>
        <w:separator/>
      </w:r>
    </w:p>
  </w:footnote>
  <w:footnote w:type="continuationSeparator" w:id="0">
    <w:p w:rsidR="000504E0" w:rsidRDefault="000504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417C"/>
    <w:rsid w:val="000504E0"/>
    <w:rsid w:val="00057575"/>
    <w:rsid w:val="000B3FB2"/>
    <w:rsid w:val="000D628E"/>
    <w:rsid w:val="000E5228"/>
    <w:rsid w:val="00123119"/>
    <w:rsid w:val="00155F7F"/>
    <w:rsid w:val="003325F4"/>
    <w:rsid w:val="0034417C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66C9"/>
    <w:rsid w:val="00CA7E54"/>
    <w:rsid w:val="00CC19C7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2018-07-26T01:59:00Z</cp:lastPrinted>
  <dcterms:created xsi:type="dcterms:W3CDTF">2018-07-25T04:20:00Z</dcterms:created>
  <dcterms:modified xsi:type="dcterms:W3CDTF">2018-07-26T02:00:00Z</dcterms:modified>
</cp:coreProperties>
</file>