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80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03EF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03EF5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3EF5" w:rsidRPr="00403EF5">
              <w:rPr>
                <w:szCs w:val="28"/>
              </w:rPr>
              <w:t>946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03EF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03EF5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изменений в статью 1 Закона Приморского края "О поддержке организаций, оказывающих на территории Приморского края услуги </w:t>
            </w:r>
            <w:r>
              <w:br/>
              <w:t xml:space="preserve">по теплоснабжению объектов жилищно-коммунального </w:t>
            </w:r>
            <w:proofErr w:type="spellStart"/>
            <w:r>
              <w:t>хозяй-ства</w:t>
            </w:r>
            <w:proofErr w:type="spellEnd"/>
            <w:r>
              <w:t>"</w:t>
            </w:r>
            <w:proofErr w:type="gramEnd"/>
          </w:p>
          <w:p w:rsidR="000B3FB2" w:rsidRPr="00403EF5" w:rsidRDefault="000B3FB2" w:rsidP="0094344A">
            <w:pPr>
              <w:ind w:left="-108"/>
              <w:jc w:val="both"/>
            </w:pPr>
          </w:p>
        </w:tc>
      </w:tr>
    </w:tbl>
    <w:p w:rsidR="00403EF5" w:rsidRDefault="00403EF5" w:rsidP="00403EF5">
      <w:pPr>
        <w:ind w:firstLine="720"/>
      </w:pPr>
      <w:r>
        <w:t xml:space="preserve">Законодательное Собрание Приморского края </w:t>
      </w:r>
    </w:p>
    <w:p w:rsidR="00403EF5" w:rsidRDefault="00403EF5" w:rsidP="00403EF5"/>
    <w:p w:rsidR="00403EF5" w:rsidRDefault="00403EF5" w:rsidP="00403EF5">
      <w:r>
        <w:t>ПОСТАНОВЛЯЕТ:</w:t>
      </w:r>
    </w:p>
    <w:p w:rsidR="00403EF5" w:rsidRDefault="00403EF5" w:rsidP="00403EF5">
      <w:pPr>
        <w:jc w:val="both"/>
      </w:pPr>
    </w:p>
    <w:p w:rsidR="00403EF5" w:rsidRDefault="00403EF5" w:rsidP="00403EF5">
      <w:pPr>
        <w:jc w:val="both"/>
      </w:pPr>
      <w:r>
        <w:tab/>
      </w:r>
      <w:proofErr w:type="gramStart"/>
      <w:r>
        <w:t>1.Принять проект закона Приморского края "О внесении изменений в статью 1 Закона Приморского края "О поддержке организаций, оказывающих на территории Приморского края услуги по теплоснабжению объектов жилищно-коммунального хозяйства" в первом чтении.</w:t>
      </w:r>
      <w:proofErr w:type="gramEnd"/>
    </w:p>
    <w:p w:rsidR="00403EF5" w:rsidRDefault="00403EF5" w:rsidP="00403EF5">
      <w:pPr>
        <w:jc w:val="both"/>
      </w:pPr>
    </w:p>
    <w:p w:rsidR="00403EF5" w:rsidRDefault="00403EF5" w:rsidP="00403EF5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03EF5" w:rsidRDefault="00403EF5" w:rsidP="00403EF5">
      <w:pPr>
        <w:jc w:val="both"/>
      </w:pPr>
    </w:p>
    <w:p w:rsidR="00403EF5" w:rsidRDefault="00403EF5" w:rsidP="00403EF5">
      <w:pPr>
        <w:jc w:val="both"/>
      </w:pPr>
      <w:r>
        <w:tab/>
        <w:t>3.Настоящее постановление вступает в силу со дня его принятия.</w:t>
      </w:r>
    </w:p>
    <w:p w:rsidR="00403EF5" w:rsidRDefault="00403EF5" w:rsidP="00403EF5">
      <w:pPr>
        <w:jc w:val="both"/>
      </w:pPr>
    </w:p>
    <w:p w:rsidR="00403EF5" w:rsidRDefault="00403EF5" w:rsidP="00403EF5">
      <w:pPr>
        <w:jc w:val="both"/>
      </w:pPr>
    </w:p>
    <w:p w:rsidR="00403EF5" w:rsidRDefault="00403EF5" w:rsidP="00403EF5">
      <w:pPr>
        <w:jc w:val="both"/>
      </w:pPr>
    </w:p>
    <w:p w:rsidR="00403EF5" w:rsidRDefault="00403EF5" w:rsidP="00403EF5">
      <w:pPr>
        <w:jc w:val="both"/>
      </w:pPr>
      <w:r>
        <w:t xml:space="preserve">Председатель </w:t>
      </w:r>
    </w:p>
    <w:p w:rsidR="00403EF5" w:rsidRDefault="00403EF5" w:rsidP="00403EF5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403EF5" w:rsidRDefault="00403EF5" w:rsidP="00403EF5"/>
    <w:p w:rsidR="00403EF5" w:rsidRDefault="00403EF5" w:rsidP="00403EF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18C" w:rsidRDefault="004C518C">
      <w:r>
        <w:separator/>
      </w:r>
    </w:p>
  </w:endnote>
  <w:endnote w:type="continuationSeparator" w:id="0">
    <w:p w:rsidR="004C518C" w:rsidRDefault="004C5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18C" w:rsidRDefault="004C518C">
      <w:r>
        <w:separator/>
      </w:r>
    </w:p>
  </w:footnote>
  <w:footnote w:type="continuationSeparator" w:id="0">
    <w:p w:rsidR="004C518C" w:rsidRDefault="004C51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3EF5"/>
    <w:rsid w:val="00057575"/>
    <w:rsid w:val="000B3FB2"/>
    <w:rsid w:val="000D628E"/>
    <w:rsid w:val="000E5228"/>
    <w:rsid w:val="00123119"/>
    <w:rsid w:val="00155F7F"/>
    <w:rsid w:val="003325F4"/>
    <w:rsid w:val="00392E21"/>
    <w:rsid w:val="00403EF5"/>
    <w:rsid w:val="004B69FA"/>
    <w:rsid w:val="004C518C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2018-07-25T05:33:00Z</cp:lastPrinted>
  <dcterms:created xsi:type="dcterms:W3CDTF">2018-07-25T05:32:00Z</dcterms:created>
  <dcterms:modified xsi:type="dcterms:W3CDTF">2018-07-25T05:33:00Z</dcterms:modified>
</cp:coreProperties>
</file>