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356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D55A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D55A4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D55A4" w:rsidRPr="00AD55A4">
              <w:rPr>
                <w:szCs w:val="28"/>
              </w:rPr>
              <w:t>945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D55A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D55A4" w:rsidP="0094344A">
            <w:pPr>
              <w:ind w:left="-108"/>
              <w:jc w:val="both"/>
            </w:pPr>
            <w: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br/>
            </w:r>
            <w:r>
              <w:t xml:space="preserve">"О Программе </w:t>
            </w:r>
            <w:r>
              <w:rPr>
                <w:szCs w:val="28"/>
              </w:rPr>
              <w:t>приватизации имущества, находящегося в собственности Приморского края, на 2019 год и плановый период 2020 и 2021 годов</w:t>
            </w:r>
            <w:r w:rsidRPr="008D7731">
              <w:t>"</w:t>
            </w:r>
          </w:p>
          <w:p w:rsidR="000B3FB2" w:rsidRPr="00AD55A4" w:rsidRDefault="000B3FB2" w:rsidP="0094344A">
            <w:pPr>
              <w:ind w:left="-108"/>
              <w:jc w:val="both"/>
            </w:pPr>
          </w:p>
        </w:tc>
      </w:tr>
    </w:tbl>
    <w:p w:rsidR="00AD55A4" w:rsidRDefault="00AD55A4" w:rsidP="00AD55A4">
      <w:pPr>
        <w:ind w:firstLine="720"/>
      </w:pPr>
      <w:r>
        <w:t xml:space="preserve">Законодательное Собрание Приморского края </w:t>
      </w:r>
    </w:p>
    <w:p w:rsidR="00AD55A4" w:rsidRDefault="00AD55A4" w:rsidP="00AD55A4">
      <w:pPr>
        <w:ind w:firstLine="720"/>
      </w:pPr>
    </w:p>
    <w:p w:rsidR="00AD55A4" w:rsidRDefault="00AD55A4" w:rsidP="00AD55A4">
      <w:r>
        <w:t>ПОСТАНОВЛЯЕТ:</w:t>
      </w:r>
    </w:p>
    <w:p w:rsidR="00AD55A4" w:rsidRDefault="00AD55A4" w:rsidP="00AD55A4">
      <w:pPr>
        <w:ind w:firstLine="720"/>
      </w:pPr>
    </w:p>
    <w:p w:rsidR="00AD55A4" w:rsidRDefault="00AD55A4" w:rsidP="00AD55A4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 xml:space="preserve">акон Приморского края </w:t>
      </w:r>
      <w:r>
        <w:t xml:space="preserve">"О Программе </w:t>
      </w:r>
      <w:r>
        <w:rPr>
          <w:szCs w:val="28"/>
        </w:rPr>
        <w:t>приватизации имущества, находящегося в собственности Приморского края, на 2019 год и плановый период 2020 и 2021 годов</w:t>
      </w:r>
      <w:r w:rsidRPr="008D7731">
        <w:t>"</w:t>
      </w:r>
      <w:r>
        <w:t>.</w:t>
      </w:r>
    </w:p>
    <w:p w:rsidR="00AD55A4" w:rsidRDefault="00AD55A4" w:rsidP="00AD55A4">
      <w:pPr>
        <w:ind w:firstLine="720"/>
        <w:jc w:val="both"/>
        <w:rPr>
          <w:szCs w:val="28"/>
        </w:rPr>
      </w:pPr>
    </w:p>
    <w:p w:rsidR="00AD55A4" w:rsidRDefault="00AD55A4" w:rsidP="00AD55A4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AD55A4" w:rsidRDefault="00AD55A4" w:rsidP="00AD55A4">
      <w:pPr>
        <w:ind w:firstLine="720"/>
        <w:jc w:val="both"/>
      </w:pPr>
    </w:p>
    <w:p w:rsidR="00AD55A4" w:rsidRDefault="00AD55A4" w:rsidP="00AD55A4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AD55A4" w:rsidRDefault="00AD55A4" w:rsidP="00AD55A4">
      <w:pPr>
        <w:jc w:val="both"/>
      </w:pPr>
      <w:bookmarkStart w:id="0" w:name="_GoBack"/>
      <w:bookmarkEnd w:id="0"/>
    </w:p>
    <w:p w:rsidR="00AD55A4" w:rsidRDefault="00AD55A4" w:rsidP="00AD55A4">
      <w:pPr>
        <w:jc w:val="both"/>
      </w:pPr>
    </w:p>
    <w:p w:rsidR="00AD55A4" w:rsidRDefault="00AD55A4" w:rsidP="00AD55A4">
      <w:pPr>
        <w:jc w:val="both"/>
      </w:pPr>
    </w:p>
    <w:p w:rsidR="00AD55A4" w:rsidRDefault="00AD55A4" w:rsidP="00AD55A4">
      <w:pPr>
        <w:jc w:val="both"/>
      </w:pPr>
      <w:r>
        <w:t xml:space="preserve">Председатель </w:t>
      </w:r>
    </w:p>
    <w:p w:rsidR="00AD55A4" w:rsidRDefault="00AD55A4" w:rsidP="00AD55A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8F3" w:rsidRDefault="001E18F3">
      <w:r>
        <w:separator/>
      </w:r>
    </w:p>
  </w:endnote>
  <w:endnote w:type="continuationSeparator" w:id="0">
    <w:p w:rsidR="001E18F3" w:rsidRDefault="001E1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8F3" w:rsidRDefault="001E18F3">
      <w:r>
        <w:separator/>
      </w:r>
    </w:p>
  </w:footnote>
  <w:footnote w:type="continuationSeparator" w:id="0">
    <w:p w:rsidR="001E18F3" w:rsidRDefault="001E18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55A4"/>
    <w:rsid w:val="00057575"/>
    <w:rsid w:val="000B3FB2"/>
    <w:rsid w:val="000D628E"/>
    <w:rsid w:val="000E5228"/>
    <w:rsid w:val="00123119"/>
    <w:rsid w:val="00155F7F"/>
    <w:rsid w:val="001E18F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55A4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2018-07-25T04:53:00Z</cp:lastPrinted>
  <dcterms:created xsi:type="dcterms:W3CDTF">2018-07-25T04:51:00Z</dcterms:created>
  <dcterms:modified xsi:type="dcterms:W3CDTF">2018-07-25T04:53:00Z</dcterms:modified>
</cp:coreProperties>
</file>