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9403901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620B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620B4">
              <w:t>935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20B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620B4" w:rsidRDefault="00E620B4" w:rsidP="00E620B4">
            <w:pPr>
              <w:ind w:left="-108"/>
              <w:jc w:val="both"/>
            </w:pPr>
            <w:r w:rsidRPr="003B7E45">
              <w:rPr>
                <w:szCs w:val="28"/>
              </w:rPr>
              <w:t>О</w:t>
            </w:r>
            <w:r>
              <w:rPr>
                <w:szCs w:val="28"/>
              </w:rPr>
              <w:t xml:space="preserve"> проекте</w:t>
            </w:r>
            <w:r w:rsidRPr="003B7E4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закона Приморского края </w:t>
            </w:r>
            <w:r>
              <w:t>"О внесении изменений в Закон Приморского края "О мировых судьях в Приморском крае"</w:t>
            </w:r>
          </w:p>
        </w:tc>
      </w:tr>
    </w:tbl>
    <w:p w:rsidR="000B3FB2" w:rsidRDefault="000B3FB2"/>
    <w:p w:rsidR="00E620B4" w:rsidRDefault="00E620B4" w:rsidP="00E620B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620B4" w:rsidRDefault="00E620B4" w:rsidP="00E620B4">
      <w:pPr>
        <w:pStyle w:val="a3"/>
        <w:tabs>
          <w:tab w:val="clear" w:pos="4153"/>
          <w:tab w:val="clear" w:pos="8306"/>
        </w:tabs>
      </w:pPr>
    </w:p>
    <w:p w:rsidR="00E620B4" w:rsidRDefault="00E620B4" w:rsidP="00E620B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620B4" w:rsidRDefault="00E620B4" w:rsidP="00E620B4">
      <w:pPr>
        <w:pStyle w:val="a3"/>
        <w:tabs>
          <w:tab w:val="clear" w:pos="4153"/>
          <w:tab w:val="clear" w:pos="8306"/>
        </w:tabs>
        <w:jc w:val="both"/>
      </w:pPr>
    </w:p>
    <w:p w:rsidR="00E620B4" w:rsidRDefault="00E620B4" w:rsidP="00E620B4">
      <w:pPr>
        <w:ind w:firstLine="720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мировых судьях в Приморском крае" во втором чтении.</w:t>
      </w:r>
    </w:p>
    <w:p w:rsidR="00E620B4" w:rsidRDefault="00E620B4" w:rsidP="00E620B4">
      <w:pPr>
        <w:ind w:firstLine="720"/>
        <w:jc w:val="both"/>
        <w:rPr>
          <w:szCs w:val="28"/>
        </w:rPr>
      </w:pPr>
    </w:p>
    <w:p w:rsidR="00E620B4" w:rsidRDefault="00E620B4" w:rsidP="00E620B4">
      <w:pPr>
        <w:ind w:firstLine="720"/>
        <w:jc w:val="both"/>
      </w:pPr>
      <w:r>
        <w:rPr>
          <w:szCs w:val="28"/>
        </w:rPr>
        <w:t>2.Комитету Законодательного Собрания по региональной пол</w:t>
      </w:r>
      <w:bookmarkStart w:id="0" w:name="_GoBack"/>
      <w:bookmarkEnd w:id="0"/>
      <w:r>
        <w:rPr>
          <w:szCs w:val="28"/>
        </w:rPr>
        <w:t>итике и законности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  <w:r>
        <w:t xml:space="preserve"> </w:t>
      </w:r>
    </w:p>
    <w:p w:rsidR="00E620B4" w:rsidRDefault="00E620B4" w:rsidP="00E620B4">
      <w:pPr>
        <w:ind w:firstLine="720"/>
        <w:jc w:val="both"/>
      </w:pPr>
    </w:p>
    <w:p w:rsidR="00E620B4" w:rsidRDefault="00E620B4" w:rsidP="00E620B4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E620B4" w:rsidRDefault="00E620B4" w:rsidP="00E620B4">
      <w:pPr>
        <w:pStyle w:val="a3"/>
        <w:tabs>
          <w:tab w:val="left" w:pos="708"/>
        </w:tabs>
        <w:ind w:firstLine="720"/>
        <w:jc w:val="both"/>
      </w:pPr>
    </w:p>
    <w:p w:rsidR="00E620B4" w:rsidRDefault="00E620B4" w:rsidP="00E620B4">
      <w:pPr>
        <w:pStyle w:val="a3"/>
        <w:tabs>
          <w:tab w:val="left" w:pos="708"/>
        </w:tabs>
        <w:ind w:firstLine="720"/>
        <w:jc w:val="both"/>
      </w:pPr>
    </w:p>
    <w:p w:rsidR="00E620B4" w:rsidRDefault="00E620B4" w:rsidP="00E620B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620B4" w:rsidRDefault="00E620B4" w:rsidP="00E620B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E620B4" w:rsidP="00E620B4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B4" w:rsidRDefault="00E620B4">
      <w:r>
        <w:separator/>
      </w:r>
    </w:p>
  </w:endnote>
  <w:endnote w:type="continuationSeparator" w:id="0">
    <w:p w:rsidR="00E620B4" w:rsidRDefault="00E62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B4" w:rsidRDefault="00E620B4">
      <w:r>
        <w:separator/>
      </w:r>
    </w:p>
  </w:footnote>
  <w:footnote w:type="continuationSeparator" w:id="0">
    <w:p w:rsidR="00E620B4" w:rsidRDefault="00E620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B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20B4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620B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620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2018-07-25T05:49:00Z</cp:lastPrinted>
  <dcterms:created xsi:type="dcterms:W3CDTF">2018-07-25T05:49:00Z</dcterms:created>
  <dcterms:modified xsi:type="dcterms:W3CDTF">2018-07-25T05:50:00Z</dcterms:modified>
</cp:coreProperties>
</file>